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1AADA7" w14:textId="77777777" w:rsidR="00541D19" w:rsidRDefault="00541D19" w:rsidP="006B0DE3">
      <w:pPr>
        <w:pStyle w:val="Nadpisobsahu"/>
        <w:jc w:val="center"/>
        <w:rPr>
          <w:rFonts w:ascii="Times New Roman" w:hAnsi="Times New Roman"/>
          <w:color w:val="000000"/>
        </w:rPr>
      </w:pPr>
      <w:bookmarkStart w:id="0" w:name="_Toc100621533"/>
      <w:bookmarkStart w:id="1" w:name="_GoBack"/>
      <w:bookmarkEnd w:id="1"/>
    </w:p>
    <w:p w14:paraId="6184C365" w14:textId="77777777" w:rsidR="00541D19" w:rsidRDefault="00541D19" w:rsidP="00541D19"/>
    <w:p w14:paraId="3D48F0E7" w14:textId="77777777" w:rsidR="00541D19" w:rsidRDefault="00541D19" w:rsidP="00541D19"/>
    <w:p w14:paraId="324EA762" w14:textId="77777777" w:rsidR="00541D19" w:rsidRDefault="00541D19" w:rsidP="00541D19"/>
    <w:p w14:paraId="0E782FCC" w14:textId="77777777" w:rsidR="00541D19" w:rsidRDefault="00541D19" w:rsidP="00541D19"/>
    <w:p w14:paraId="33CE6CBE" w14:textId="77777777" w:rsidR="00541D19" w:rsidRDefault="00541D19" w:rsidP="00541D19"/>
    <w:p w14:paraId="112E8161" w14:textId="77777777" w:rsidR="00541D19" w:rsidRDefault="00541D19" w:rsidP="00541D19"/>
    <w:p w14:paraId="40261D3C" w14:textId="77777777" w:rsidR="00541D19" w:rsidRDefault="00541D19" w:rsidP="00541D19"/>
    <w:p w14:paraId="113C6D14" w14:textId="77777777" w:rsidR="00541D19" w:rsidRDefault="00541D19" w:rsidP="00541D19"/>
    <w:p w14:paraId="5631496B" w14:textId="77777777" w:rsidR="00541D19" w:rsidRDefault="00541D19" w:rsidP="00541D19"/>
    <w:p w14:paraId="3BDA6DB4" w14:textId="77777777" w:rsidR="00541D19" w:rsidRDefault="00541D19" w:rsidP="00541D19">
      <w:pPr>
        <w:spacing w:after="240"/>
        <w:jc w:val="center"/>
        <w:rPr>
          <w:b/>
          <w:color w:val="FF0000"/>
          <w:sz w:val="56"/>
          <w:szCs w:val="56"/>
        </w:rPr>
      </w:pPr>
      <w:r w:rsidRPr="00B73360">
        <w:rPr>
          <w:b/>
          <w:color w:val="FF0000"/>
          <w:sz w:val="56"/>
          <w:szCs w:val="56"/>
        </w:rPr>
        <w:t>P</w:t>
      </w:r>
      <w:r>
        <w:rPr>
          <w:b/>
          <w:color w:val="FF0000"/>
          <w:sz w:val="56"/>
          <w:szCs w:val="56"/>
        </w:rPr>
        <w:t>P 053</w:t>
      </w:r>
    </w:p>
    <w:p w14:paraId="45AF7871" w14:textId="77777777" w:rsidR="00541D19" w:rsidRDefault="00541D19" w:rsidP="00541D19">
      <w:pPr>
        <w:jc w:val="center"/>
        <w:rPr>
          <w:b/>
          <w:color w:val="0000FF"/>
          <w:sz w:val="56"/>
          <w:szCs w:val="56"/>
        </w:rPr>
      </w:pPr>
      <w:r>
        <w:rPr>
          <w:b/>
          <w:color w:val="0000FF"/>
          <w:sz w:val="56"/>
          <w:szCs w:val="56"/>
        </w:rPr>
        <w:t>DOPRAVNĚ PROVOZNÍ ŘÁD</w:t>
      </w:r>
      <w:r w:rsidRPr="006E1DD6">
        <w:rPr>
          <w:b/>
          <w:color w:val="0000FF"/>
          <w:sz w:val="56"/>
          <w:szCs w:val="56"/>
        </w:rPr>
        <w:br/>
        <w:t>LETIŠTĚ PŘEROV</w:t>
      </w:r>
    </w:p>
    <w:p w14:paraId="77AC7006" w14:textId="77777777" w:rsidR="00541D19" w:rsidRDefault="00541D19" w:rsidP="00541D19">
      <w:pPr>
        <w:jc w:val="center"/>
        <w:rPr>
          <w:b/>
          <w:color w:val="0000FF"/>
          <w:sz w:val="56"/>
          <w:szCs w:val="56"/>
        </w:rPr>
      </w:pPr>
    </w:p>
    <w:p w14:paraId="2D528261" w14:textId="77777777" w:rsidR="00541D19" w:rsidRDefault="00541D19" w:rsidP="00541D19">
      <w:pPr>
        <w:jc w:val="center"/>
        <w:rPr>
          <w:b/>
          <w:color w:val="0000FF"/>
          <w:sz w:val="56"/>
          <w:szCs w:val="56"/>
        </w:rPr>
      </w:pPr>
    </w:p>
    <w:p w14:paraId="516081CD" w14:textId="77777777" w:rsidR="00541D19" w:rsidRDefault="00541D19" w:rsidP="00541D19">
      <w:pPr>
        <w:jc w:val="center"/>
        <w:rPr>
          <w:b/>
          <w:color w:val="0000FF"/>
          <w:sz w:val="56"/>
          <w:szCs w:val="56"/>
        </w:rPr>
      </w:pPr>
    </w:p>
    <w:p w14:paraId="7E608902" w14:textId="77777777" w:rsidR="00541D19" w:rsidRDefault="00541D19" w:rsidP="00541D19">
      <w:pPr>
        <w:jc w:val="center"/>
        <w:rPr>
          <w:b/>
          <w:color w:val="0000FF"/>
          <w:sz w:val="56"/>
          <w:szCs w:val="56"/>
        </w:rPr>
      </w:pPr>
    </w:p>
    <w:tbl>
      <w:tblPr>
        <w:tblW w:w="9864" w:type="dxa"/>
        <w:jc w:val="center"/>
        <w:tblLayout w:type="fixed"/>
        <w:tblCellMar>
          <w:left w:w="70" w:type="dxa"/>
          <w:right w:w="70" w:type="dxa"/>
        </w:tblCellMar>
        <w:tblLook w:val="0000" w:firstRow="0" w:lastRow="0" w:firstColumn="0" w:lastColumn="0" w:noHBand="0" w:noVBand="0"/>
      </w:tblPr>
      <w:tblGrid>
        <w:gridCol w:w="3288"/>
        <w:gridCol w:w="3288"/>
        <w:gridCol w:w="3288"/>
      </w:tblGrid>
      <w:tr w:rsidR="00541D19" w:rsidRPr="007B01DF" w14:paraId="7B9F5877" w14:textId="77777777" w:rsidTr="007E17BE">
        <w:trPr>
          <w:cantSplit/>
          <w:trHeight w:val="386"/>
          <w:jc w:val="center"/>
        </w:trPr>
        <w:tc>
          <w:tcPr>
            <w:tcW w:w="3288" w:type="dxa"/>
            <w:tcBorders>
              <w:top w:val="single" w:sz="4" w:space="0" w:color="auto"/>
              <w:left w:val="single" w:sz="4" w:space="0" w:color="auto"/>
            </w:tcBorders>
            <w:vAlign w:val="bottom"/>
          </w:tcPr>
          <w:p w14:paraId="58751560" w14:textId="77777777" w:rsidR="00541D19" w:rsidRPr="007B01DF" w:rsidRDefault="00541D19" w:rsidP="007E17BE">
            <w:pPr>
              <w:jc w:val="center"/>
              <w:rPr>
                <w:b/>
              </w:rPr>
            </w:pPr>
            <w:r>
              <w:rPr>
                <w:b/>
              </w:rPr>
              <w:t>Zpracovatel:</w:t>
            </w:r>
          </w:p>
        </w:tc>
        <w:tc>
          <w:tcPr>
            <w:tcW w:w="3288" w:type="dxa"/>
            <w:tcBorders>
              <w:top w:val="single" w:sz="4" w:space="0" w:color="auto"/>
            </w:tcBorders>
            <w:vAlign w:val="bottom"/>
          </w:tcPr>
          <w:p w14:paraId="1EC1E343" w14:textId="77777777" w:rsidR="00541D19" w:rsidRPr="007B01DF" w:rsidRDefault="00541D19" w:rsidP="007E17BE">
            <w:pPr>
              <w:jc w:val="center"/>
              <w:rPr>
                <w:b/>
              </w:rPr>
            </w:pPr>
            <w:r>
              <w:rPr>
                <w:b/>
              </w:rPr>
              <w:t>Gestor:</w:t>
            </w:r>
          </w:p>
        </w:tc>
        <w:tc>
          <w:tcPr>
            <w:tcW w:w="3288" w:type="dxa"/>
            <w:tcBorders>
              <w:top w:val="single" w:sz="4" w:space="0" w:color="auto"/>
              <w:right w:val="single" w:sz="4" w:space="0" w:color="auto"/>
            </w:tcBorders>
            <w:vAlign w:val="bottom"/>
          </w:tcPr>
          <w:p w14:paraId="0F383D96" w14:textId="77777777" w:rsidR="00541D19" w:rsidRPr="007B01DF" w:rsidRDefault="00541D19" w:rsidP="007E17BE">
            <w:pPr>
              <w:jc w:val="center"/>
              <w:rPr>
                <w:b/>
              </w:rPr>
            </w:pPr>
            <w:r>
              <w:rPr>
                <w:b/>
              </w:rPr>
              <w:t>Vlastník procesu:</w:t>
            </w:r>
          </w:p>
        </w:tc>
      </w:tr>
      <w:tr w:rsidR="00541D19" w:rsidRPr="007B01DF" w14:paraId="38825F20" w14:textId="77777777" w:rsidTr="007E17BE">
        <w:trPr>
          <w:cantSplit/>
          <w:trHeight w:val="567"/>
          <w:jc w:val="center"/>
        </w:trPr>
        <w:tc>
          <w:tcPr>
            <w:tcW w:w="3288" w:type="dxa"/>
            <w:tcBorders>
              <w:left w:val="single" w:sz="4" w:space="0" w:color="auto"/>
            </w:tcBorders>
            <w:vAlign w:val="bottom"/>
          </w:tcPr>
          <w:p w14:paraId="2B11B72E" w14:textId="3ADB14E8" w:rsidR="00541D19" w:rsidRDefault="00541D19" w:rsidP="007E17BE">
            <w:r>
              <w:t xml:space="preserve">Dne: </w:t>
            </w:r>
            <w:r w:rsidR="0082487A">
              <w:t>29. 10. 2020</w:t>
            </w:r>
          </w:p>
          <w:p w14:paraId="61AD338E" w14:textId="77777777" w:rsidR="00541D19" w:rsidRDefault="00541D19" w:rsidP="007E17BE">
            <w:pPr>
              <w:jc w:val="center"/>
            </w:pPr>
          </w:p>
          <w:p w14:paraId="4C9FB23D" w14:textId="77777777" w:rsidR="00541D19" w:rsidRPr="007B01DF" w:rsidRDefault="00541D19" w:rsidP="007E17BE">
            <w:pPr>
              <w:jc w:val="center"/>
            </w:pPr>
            <w:r>
              <w:t>___________________</w:t>
            </w:r>
          </w:p>
        </w:tc>
        <w:tc>
          <w:tcPr>
            <w:tcW w:w="3288" w:type="dxa"/>
            <w:vAlign w:val="center"/>
          </w:tcPr>
          <w:p w14:paraId="2585BE54" w14:textId="65858635" w:rsidR="00541D19" w:rsidRDefault="00541D19" w:rsidP="007E17BE">
            <w:r>
              <w:t xml:space="preserve">Dne: </w:t>
            </w:r>
            <w:r w:rsidR="001403C7">
              <w:t>30. 10. 2020</w:t>
            </w:r>
          </w:p>
          <w:p w14:paraId="16E37323" w14:textId="77777777" w:rsidR="00541D19" w:rsidRDefault="00541D19" w:rsidP="007E17BE"/>
          <w:p w14:paraId="2EC4B84B" w14:textId="77777777" w:rsidR="00541D19" w:rsidRPr="007B01DF" w:rsidRDefault="00541D19" w:rsidP="007E17BE">
            <w:pPr>
              <w:jc w:val="center"/>
            </w:pPr>
            <w:r>
              <w:t>___________________</w:t>
            </w:r>
          </w:p>
        </w:tc>
        <w:tc>
          <w:tcPr>
            <w:tcW w:w="3288" w:type="dxa"/>
            <w:tcBorders>
              <w:right w:val="single" w:sz="4" w:space="0" w:color="auto"/>
            </w:tcBorders>
            <w:vAlign w:val="center"/>
          </w:tcPr>
          <w:p w14:paraId="4BDEE006" w14:textId="5EBA867D" w:rsidR="00541D19" w:rsidRDefault="00541D19" w:rsidP="007E17BE">
            <w:r>
              <w:t xml:space="preserve">Dne: </w:t>
            </w:r>
            <w:r w:rsidR="001403C7">
              <w:t>30. 10. 2020</w:t>
            </w:r>
          </w:p>
          <w:p w14:paraId="40452AA9" w14:textId="77777777" w:rsidR="00541D19" w:rsidRPr="007B01DF" w:rsidRDefault="00541D19" w:rsidP="007E17BE">
            <w:pPr>
              <w:jc w:val="center"/>
            </w:pPr>
            <w:r>
              <w:t>___________________</w:t>
            </w:r>
          </w:p>
        </w:tc>
      </w:tr>
      <w:tr w:rsidR="00541D19" w:rsidRPr="007B01DF" w14:paraId="52032217" w14:textId="77777777" w:rsidTr="007E17BE">
        <w:trPr>
          <w:cantSplit/>
          <w:trHeight w:val="113"/>
          <w:jc w:val="center"/>
        </w:trPr>
        <w:tc>
          <w:tcPr>
            <w:tcW w:w="3288" w:type="dxa"/>
            <w:tcBorders>
              <w:left w:val="single" w:sz="4" w:space="0" w:color="auto"/>
            </w:tcBorders>
          </w:tcPr>
          <w:p w14:paraId="7C881E45" w14:textId="1BA62F8F" w:rsidR="00541D19" w:rsidRPr="007B01DF" w:rsidRDefault="00F706E5" w:rsidP="007E17BE">
            <w:pPr>
              <w:jc w:val="center"/>
            </w:pPr>
            <w:r>
              <w:t>Monika Vaculíková</w:t>
            </w:r>
          </w:p>
        </w:tc>
        <w:tc>
          <w:tcPr>
            <w:tcW w:w="3288" w:type="dxa"/>
            <w:shd w:val="clear" w:color="auto" w:fill="auto"/>
          </w:tcPr>
          <w:p w14:paraId="0CFE407E" w14:textId="49D3BF41" w:rsidR="00541D19" w:rsidRPr="008D26CF" w:rsidRDefault="00F706E5" w:rsidP="007E17BE">
            <w:pPr>
              <w:jc w:val="center"/>
              <w:rPr>
                <w:highlight w:val="yellow"/>
              </w:rPr>
            </w:pPr>
            <w:r>
              <w:rPr>
                <w:highlight w:val="yellow"/>
              </w:rPr>
              <w:t>Rudolf Šimek</w:t>
            </w:r>
          </w:p>
        </w:tc>
        <w:tc>
          <w:tcPr>
            <w:tcW w:w="3288" w:type="dxa"/>
            <w:tcBorders>
              <w:right w:val="single" w:sz="4" w:space="0" w:color="auto"/>
            </w:tcBorders>
            <w:shd w:val="clear" w:color="auto" w:fill="auto"/>
          </w:tcPr>
          <w:p w14:paraId="10FCEC55" w14:textId="5B5D0F6E" w:rsidR="00541D19" w:rsidRPr="008D26CF" w:rsidRDefault="00F706E5" w:rsidP="007E17BE">
            <w:pPr>
              <w:jc w:val="center"/>
              <w:rPr>
                <w:bCs/>
                <w:highlight w:val="yellow"/>
              </w:rPr>
            </w:pPr>
            <w:r>
              <w:rPr>
                <w:highlight w:val="yellow"/>
              </w:rPr>
              <w:t xml:space="preserve">Rudolf Šimek </w:t>
            </w:r>
          </w:p>
        </w:tc>
      </w:tr>
      <w:tr w:rsidR="00541D19" w:rsidRPr="007B01DF" w14:paraId="1090E084" w14:textId="77777777" w:rsidTr="008D26CF">
        <w:trPr>
          <w:cantSplit/>
          <w:trHeight w:val="80"/>
          <w:jc w:val="center"/>
        </w:trPr>
        <w:tc>
          <w:tcPr>
            <w:tcW w:w="3288" w:type="dxa"/>
            <w:tcBorders>
              <w:left w:val="single" w:sz="4" w:space="0" w:color="auto"/>
            </w:tcBorders>
          </w:tcPr>
          <w:p w14:paraId="5D3FA272" w14:textId="77777777" w:rsidR="00541D19" w:rsidRPr="00F87081" w:rsidRDefault="00541D19" w:rsidP="007E17BE">
            <w:pPr>
              <w:jc w:val="center"/>
              <w:rPr>
                <w:bCs/>
              </w:rPr>
            </w:pPr>
            <w:r w:rsidRPr="00F87081">
              <w:rPr>
                <w:bCs/>
              </w:rPr>
              <w:t>V-OCL</w:t>
            </w:r>
          </w:p>
        </w:tc>
        <w:tc>
          <w:tcPr>
            <w:tcW w:w="3288" w:type="dxa"/>
            <w:shd w:val="clear" w:color="auto" w:fill="auto"/>
          </w:tcPr>
          <w:p w14:paraId="6D47E44D" w14:textId="1C25E19B" w:rsidR="00541D19" w:rsidRPr="008D26CF" w:rsidRDefault="00F706E5" w:rsidP="007E17BE">
            <w:pPr>
              <w:jc w:val="center"/>
              <w:rPr>
                <w:b/>
                <w:highlight w:val="yellow"/>
              </w:rPr>
            </w:pPr>
            <w:r>
              <w:rPr>
                <w:highlight w:val="yellow"/>
              </w:rPr>
              <w:t>QŘ</w:t>
            </w:r>
          </w:p>
        </w:tc>
        <w:tc>
          <w:tcPr>
            <w:tcW w:w="3288" w:type="dxa"/>
            <w:tcBorders>
              <w:right w:val="single" w:sz="4" w:space="0" w:color="auto"/>
            </w:tcBorders>
            <w:shd w:val="clear" w:color="auto" w:fill="auto"/>
          </w:tcPr>
          <w:p w14:paraId="7A0E4598" w14:textId="744CA756" w:rsidR="00541D19" w:rsidRPr="008D26CF" w:rsidRDefault="00F706E5" w:rsidP="007E17BE">
            <w:pPr>
              <w:jc w:val="center"/>
              <w:rPr>
                <w:b/>
                <w:bCs/>
                <w:highlight w:val="yellow"/>
              </w:rPr>
            </w:pPr>
            <w:r>
              <w:rPr>
                <w:highlight w:val="yellow"/>
              </w:rPr>
              <w:t>QŘ</w:t>
            </w:r>
          </w:p>
        </w:tc>
      </w:tr>
      <w:tr w:rsidR="00541D19" w:rsidRPr="007B01DF" w14:paraId="204F9EED" w14:textId="77777777" w:rsidTr="007E17BE">
        <w:trPr>
          <w:cantSplit/>
          <w:trHeight w:val="850"/>
          <w:jc w:val="center"/>
        </w:trPr>
        <w:tc>
          <w:tcPr>
            <w:tcW w:w="3288" w:type="dxa"/>
            <w:tcBorders>
              <w:left w:val="single" w:sz="4" w:space="0" w:color="auto"/>
            </w:tcBorders>
            <w:vAlign w:val="bottom"/>
          </w:tcPr>
          <w:p w14:paraId="2101EB04" w14:textId="77777777" w:rsidR="00541D19" w:rsidRPr="007B01DF" w:rsidRDefault="00541D19" w:rsidP="007E17BE">
            <w:pPr>
              <w:jc w:val="center"/>
              <w:rPr>
                <w:b/>
              </w:rPr>
            </w:pPr>
            <w:r>
              <w:rPr>
                <w:b/>
              </w:rPr>
              <w:t>Pro QMS</w:t>
            </w:r>
            <w:r w:rsidRPr="007B01DF">
              <w:rPr>
                <w:b/>
              </w:rPr>
              <w:t xml:space="preserve"> uvolnil:</w:t>
            </w:r>
          </w:p>
        </w:tc>
        <w:tc>
          <w:tcPr>
            <w:tcW w:w="3288" w:type="dxa"/>
            <w:vAlign w:val="center"/>
          </w:tcPr>
          <w:p w14:paraId="61A1C1BB" w14:textId="77777777" w:rsidR="00541D19" w:rsidRPr="007B01DF" w:rsidRDefault="00541D19" w:rsidP="007E17BE">
            <w:pPr>
              <w:jc w:val="center"/>
              <w:rPr>
                <w:b/>
              </w:rPr>
            </w:pPr>
          </w:p>
        </w:tc>
        <w:tc>
          <w:tcPr>
            <w:tcW w:w="3288" w:type="dxa"/>
            <w:tcBorders>
              <w:right w:val="single" w:sz="4" w:space="0" w:color="auto"/>
            </w:tcBorders>
            <w:vAlign w:val="bottom"/>
          </w:tcPr>
          <w:p w14:paraId="15921580" w14:textId="77777777" w:rsidR="00541D19" w:rsidRPr="007B01DF" w:rsidRDefault="00541D19" w:rsidP="007E17BE">
            <w:pPr>
              <w:jc w:val="center"/>
              <w:rPr>
                <w:b/>
              </w:rPr>
            </w:pPr>
            <w:r w:rsidRPr="007B01DF">
              <w:rPr>
                <w:b/>
              </w:rPr>
              <w:t>Schválil</w:t>
            </w:r>
            <w:r w:rsidRPr="007B01DF">
              <w:t>:</w:t>
            </w:r>
          </w:p>
        </w:tc>
      </w:tr>
      <w:tr w:rsidR="00541D19" w:rsidRPr="007B01DF" w14:paraId="3577B7E8" w14:textId="77777777" w:rsidTr="007E17BE">
        <w:trPr>
          <w:cantSplit/>
          <w:trHeight w:val="567"/>
          <w:jc w:val="center"/>
        </w:trPr>
        <w:tc>
          <w:tcPr>
            <w:tcW w:w="3288" w:type="dxa"/>
            <w:tcBorders>
              <w:left w:val="single" w:sz="4" w:space="0" w:color="auto"/>
            </w:tcBorders>
            <w:vAlign w:val="center"/>
          </w:tcPr>
          <w:p w14:paraId="2990B241" w14:textId="34C645F3" w:rsidR="00541D19" w:rsidRDefault="00541D19" w:rsidP="007E17BE">
            <w:r>
              <w:t xml:space="preserve">Dne: </w:t>
            </w:r>
            <w:r w:rsidR="001403C7">
              <w:t>30. 10. 2020</w:t>
            </w:r>
          </w:p>
          <w:p w14:paraId="2F133E62" w14:textId="77777777" w:rsidR="00541D19" w:rsidRDefault="00541D19" w:rsidP="007E17BE"/>
          <w:p w14:paraId="104CF61E" w14:textId="77777777" w:rsidR="00541D19" w:rsidRPr="007B01DF" w:rsidRDefault="00541D19" w:rsidP="007E17BE">
            <w:pPr>
              <w:jc w:val="center"/>
            </w:pPr>
            <w:r>
              <w:t>___________________</w:t>
            </w:r>
          </w:p>
        </w:tc>
        <w:tc>
          <w:tcPr>
            <w:tcW w:w="3288" w:type="dxa"/>
          </w:tcPr>
          <w:p w14:paraId="738A9F6F" w14:textId="77777777" w:rsidR="00541D19" w:rsidRDefault="00541D19" w:rsidP="007E17BE">
            <w:pPr>
              <w:jc w:val="center"/>
            </w:pPr>
          </w:p>
          <w:p w14:paraId="28134A8E" w14:textId="77777777" w:rsidR="00541D19" w:rsidRDefault="00541D19" w:rsidP="007E17BE">
            <w:pPr>
              <w:jc w:val="center"/>
            </w:pPr>
          </w:p>
          <w:p w14:paraId="071FEC5A" w14:textId="77777777" w:rsidR="00541D19" w:rsidRPr="007B01DF" w:rsidRDefault="00541D19" w:rsidP="007E17BE">
            <w:pPr>
              <w:contextualSpacing/>
              <w:jc w:val="center"/>
            </w:pPr>
            <w:r>
              <w:t>Platnost od:</w:t>
            </w:r>
          </w:p>
        </w:tc>
        <w:tc>
          <w:tcPr>
            <w:tcW w:w="3288" w:type="dxa"/>
            <w:tcBorders>
              <w:right w:val="single" w:sz="4" w:space="0" w:color="auto"/>
            </w:tcBorders>
            <w:vAlign w:val="center"/>
          </w:tcPr>
          <w:p w14:paraId="6EBAE619" w14:textId="35763B44" w:rsidR="00541D19" w:rsidRDefault="00541D19" w:rsidP="007E17BE">
            <w:r>
              <w:t xml:space="preserve">Dne: </w:t>
            </w:r>
            <w:r w:rsidR="001403C7">
              <w:t>30. 10. 2020</w:t>
            </w:r>
          </w:p>
          <w:p w14:paraId="131A5022" w14:textId="77777777" w:rsidR="00541D19" w:rsidRDefault="00541D19" w:rsidP="007E17BE"/>
          <w:p w14:paraId="7380F659" w14:textId="77777777" w:rsidR="00541D19" w:rsidRPr="007B01DF" w:rsidRDefault="00541D19" w:rsidP="007E17BE">
            <w:pPr>
              <w:jc w:val="center"/>
            </w:pPr>
            <w:r>
              <w:t>___________________</w:t>
            </w:r>
          </w:p>
        </w:tc>
      </w:tr>
      <w:tr w:rsidR="00541D19" w:rsidRPr="007B01DF" w14:paraId="4897AD3A" w14:textId="77777777" w:rsidTr="007E17BE">
        <w:trPr>
          <w:cantSplit/>
          <w:trHeight w:val="113"/>
          <w:jc w:val="center"/>
        </w:trPr>
        <w:tc>
          <w:tcPr>
            <w:tcW w:w="3288" w:type="dxa"/>
            <w:tcBorders>
              <w:left w:val="single" w:sz="4" w:space="0" w:color="auto"/>
            </w:tcBorders>
          </w:tcPr>
          <w:p w14:paraId="4CD7179F" w14:textId="77777777" w:rsidR="00541D19" w:rsidRDefault="00541D19" w:rsidP="007E17BE">
            <w:pPr>
              <w:jc w:val="center"/>
            </w:pPr>
            <w:r>
              <w:t>Rudolf Šimek</w:t>
            </w:r>
          </w:p>
        </w:tc>
        <w:tc>
          <w:tcPr>
            <w:tcW w:w="3288" w:type="dxa"/>
          </w:tcPr>
          <w:p w14:paraId="72B20E84" w14:textId="77777777" w:rsidR="00541D19" w:rsidRDefault="00541D19" w:rsidP="007E17BE">
            <w:pPr>
              <w:jc w:val="center"/>
            </w:pPr>
            <w:r>
              <w:t>Dnem vydání</w:t>
            </w:r>
          </w:p>
        </w:tc>
        <w:tc>
          <w:tcPr>
            <w:tcW w:w="3288" w:type="dxa"/>
            <w:tcBorders>
              <w:right w:val="single" w:sz="4" w:space="0" w:color="auto"/>
            </w:tcBorders>
          </w:tcPr>
          <w:p w14:paraId="33E3E367" w14:textId="77777777" w:rsidR="00541D19" w:rsidRDefault="00541D19" w:rsidP="007E17BE">
            <w:pPr>
              <w:jc w:val="center"/>
            </w:pPr>
            <w:r>
              <w:t>JUDr. Jan Rouček</w:t>
            </w:r>
          </w:p>
        </w:tc>
      </w:tr>
      <w:tr w:rsidR="00541D19" w:rsidRPr="007B01DF" w14:paraId="384002BA" w14:textId="77777777" w:rsidTr="007E17BE">
        <w:trPr>
          <w:cantSplit/>
          <w:trHeight w:val="113"/>
          <w:jc w:val="center"/>
        </w:trPr>
        <w:tc>
          <w:tcPr>
            <w:tcW w:w="3288" w:type="dxa"/>
            <w:tcBorders>
              <w:left w:val="single" w:sz="4" w:space="0" w:color="auto"/>
              <w:bottom w:val="single" w:sz="4" w:space="0" w:color="auto"/>
            </w:tcBorders>
            <w:vAlign w:val="center"/>
          </w:tcPr>
          <w:p w14:paraId="7DDD567E" w14:textId="77777777" w:rsidR="00541D19" w:rsidRDefault="00541D19" w:rsidP="007E17BE">
            <w:pPr>
              <w:jc w:val="center"/>
            </w:pPr>
            <w:r>
              <w:t>QŘ</w:t>
            </w:r>
          </w:p>
        </w:tc>
        <w:tc>
          <w:tcPr>
            <w:tcW w:w="3288" w:type="dxa"/>
            <w:tcBorders>
              <w:bottom w:val="single" w:sz="4" w:space="0" w:color="auto"/>
            </w:tcBorders>
          </w:tcPr>
          <w:p w14:paraId="2F4C2A78" w14:textId="77777777" w:rsidR="00541D19" w:rsidRDefault="00541D19" w:rsidP="007E17BE">
            <w:pPr>
              <w:jc w:val="center"/>
            </w:pPr>
          </w:p>
        </w:tc>
        <w:tc>
          <w:tcPr>
            <w:tcW w:w="3288" w:type="dxa"/>
            <w:tcBorders>
              <w:bottom w:val="single" w:sz="4" w:space="0" w:color="auto"/>
              <w:right w:val="single" w:sz="4" w:space="0" w:color="auto"/>
            </w:tcBorders>
            <w:vAlign w:val="center"/>
          </w:tcPr>
          <w:p w14:paraId="1805F977" w14:textId="77777777" w:rsidR="00541D19" w:rsidRDefault="00541D19" w:rsidP="007E17BE">
            <w:pPr>
              <w:jc w:val="center"/>
            </w:pPr>
            <w:r>
              <w:t>Ř-LOM</w:t>
            </w:r>
          </w:p>
        </w:tc>
      </w:tr>
    </w:tbl>
    <w:p w14:paraId="0AB571C4" w14:textId="77777777" w:rsidR="00541D19" w:rsidRDefault="00541D19" w:rsidP="00541D19"/>
    <w:p w14:paraId="62CA95B8" w14:textId="77777777" w:rsidR="00541D19" w:rsidRPr="00541D19" w:rsidRDefault="00541D19" w:rsidP="00541D19">
      <w:pPr>
        <w:sectPr w:rsidR="00541D19" w:rsidRPr="00541D19" w:rsidSect="00541D19">
          <w:headerReference w:type="default" r:id="rId8"/>
          <w:footerReference w:type="default" r:id="rId9"/>
          <w:headerReference w:type="first" r:id="rId10"/>
          <w:footerReference w:type="first" r:id="rId11"/>
          <w:pgSz w:w="11906" w:h="16838" w:code="9"/>
          <w:pgMar w:top="1440" w:right="1080" w:bottom="1440" w:left="1080" w:header="850" w:footer="283" w:gutter="0"/>
          <w:cols w:space="708"/>
          <w:titlePg/>
          <w:docGrid w:linePitch="326"/>
        </w:sectPr>
      </w:pPr>
    </w:p>
    <w:p w14:paraId="3EC7FEB2" w14:textId="77777777" w:rsidR="003C15BF" w:rsidRPr="00527BDE" w:rsidRDefault="003C15BF" w:rsidP="003C15BF">
      <w:pPr>
        <w:pStyle w:val="Nadpisobsahu"/>
        <w:jc w:val="center"/>
        <w:rPr>
          <w:rFonts w:ascii="Times New Roman" w:hAnsi="Times New Roman"/>
          <w:b/>
          <w:color w:val="000000"/>
        </w:rPr>
      </w:pPr>
      <w:r w:rsidRPr="00527BDE">
        <w:rPr>
          <w:rFonts w:ascii="Times New Roman" w:hAnsi="Times New Roman"/>
          <w:b/>
          <w:color w:val="000000"/>
        </w:rPr>
        <w:lastRenderedPageBreak/>
        <w:t>Obsah organizační normy</w:t>
      </w:r>
    </w:p>
    <w:p w14:paraId="1982BA13" w14:textId="0BD80670" w:rsidR="003C15BF" w:rsidRPr="008C413C" w:rsidRDefault="003C15BF" w:rsidP="003C15BF">
      <w:pPr>
        <w:pStyle w:val="Obsah1"/>
        <w:rPr>
          <w:rFonts w:ascii="Calibri" w:hAnsi="Calibri"/>
          <w:bCs w:val="0"/>
          <w:noProof/>
          <w:szCs w:val="24"/>
        </w:rPr>
      </w:pPr>
      <w:r w:rsidRPr="0099308A">
        <w:rPr>
          <w:b/>
          <w:szCs w:val="24"/>
        </w:rPr>
        <w:fldChar w:fldCharType="begin"/>
      </w:r>
      <w:r w:rsidRPr="0099308A">
        <w:rPr>
          <w:b/>
          <w:szCs w:val="24"/>
        </w:rPr>
        <w:instrText xml:space="preserve"> TOC \o "1-3" \h \z \u </w:instrText>
      </w:r>
      <w:r w:rsidRPr="0099308A">
        <w:rPr>
          <w:b/>
          <w:szCs w:val="24"/>
        </w:rPr>
        <w:fldChar w:fldCharType="separate"/>
      </w:r>
      <w:hyperlink w:anchor="_Toc10038666" w:history="1">
        <w:r w:rsidRPr="0099308A">
          <w:rPr>
            <w:rStyle w:val="Hypertextovodkaz"/>
            <w:noProof/>
            <w:szCs w:val="24"/>
          </w:rPr>
          <w:t>I.</w:t>
        </w:r>
        <w:r w:rsidRPr="008C413C">
          <w:rPr>
            <w:rFonts w:ascii="Calibri" w:hAnsi="Calibri"/>
            <w:bCs w:val="0"/>
            <w:noProof/>
            <w:szCs w:val="24"/>
          </w:rPr>
          <w:tab/>
        </w:r>
        <w:r w:rsidRPr="0099308A">
          <w:rPr>
            <w:rStyle w:val="Hypertextovodkaz"/>
            <w:noProof/>
            <w:szCs w:val="24"/>
          </w:rPr>
          <w:t>Účel</w:t>
        </w:r>
        <w:r w:rsidRPr="0099308A">
          <w:rPr>
            <w:noProof/>
            <w:webHidden/>
            <w:szCs w:val="24"/>
          </w:rPr>
          <w:tab/>
        </w:r>
        <w:r w:rsidRPr="0099308A">
          <w:rPr>
            <w:noProof/>
            <w:webHidden/>
            <w:szCs w:val="24"/>
          </w:rPr>
          <w:fldChar w:fldCharType="begin"/>
        </w:r>
        <w:r w:rsidRPr="0099308A">
          <w:rPr>
            <w:noProof/>
            <w:webHidden/>
            <w:szCs w:val="24"/>
          </w:rPr>
          <w:instrText xml:space="preserve"> PAGEREF _Toc10038666 \h </w:instrText>
        </w:r>
        <w:r w:rsidRPr="0099308A">
          <w:rPr>
            <w:noProof/>
            <w:webHidden/>
            <w:szCs w:val="24"/>
          </w:rPr>
        </w:r>
        <w:r w:rsidRPr="0099308A">
          <w:rPr>
            <w:noProof/>
            <w:webHidden/>
            <w:szCs w:val="24"/>
          </w:rPr>
          <w:fldChar w:fldCharType="separate"/>
        </w:r>
        <w:r w:rsidR="00C41D15">
          <w:rPr>
            <w:noProof/>
            <w:webHidden/>
            <w:szCs w:val="24"/>
          </w:rPr>
          <w:t>3</w:t>
        </w:r>
        <w:r w:rsidRPr="0099308A">
          <w:rPr>
            <w:noProof/>
            <w:webHidden/>
            <w:szCs w:val="24"/>
          </w:rPr>
          <w:fldChar w:fldCharType="end"/>
        </w:r>
      </w:hyperlink>
    </w:p>
    <w:p w14:paraId="47292259" w14:textId="1F3256F8" w:rsidR="003C15BF" w:rsidRPr="008C413C" w:rsidRDefault="009F259A" w:rsidP="003C15BF">
      <w:pPr>
        <w:pStyle w:val="Obsah1"/>
        <w:rPr>
          <w:rFonts w:ascii="Calibri" w:hAnsi="Calibri"/>
          <w:bCs w:val="0"/>
          <w:noProof/>
          <w:szCs w:val="24"/>
        </w:rPr>
      </w:pPr>
      <w:hyperlink w:anchor="_Toc10038667" w:history="1">
        <w:r w:rsidR="003C15BF" w:rsidRPr="0099308A">
          <w:rPr>
            <w:rStyle w:val="Hypertextovodkaz"/>
            <w:noProof/>
            <w:szCs w:val="24"/>
          </w:rPr>
          <w:t>II.</w:t>
        </w:r>
        <w:r w:rsidR="003C15BF" w:rsidRPr="008C413C">
          <w:rPr>
            <w:rFonts w:ascii="Calibri" w:hAnsi="Calibri"/>
            <w:bCs w:val="0"/>
            <w:noProof/>
            <w:szCs w:val="24"/>
          </w:rPr>
          <w:tab/>
        </w:r>
        <w:r w:rsidR="003C15BF" w:rsidRPr="0099308A">
          <w:rPr>
            <w:rStyle w:val="Hypertextovodkaz"/>
            <w:noProof/>
            <w:szCs w:val="24"/>
          </w:rPr>
          <w:t>Působnost</w:t>
        </w:r>
        <w:r w:rsidR="003C15BF" w:rsidRPr="0099308A">
          <w:rPr>
            <w:noProof/>
            <w:webHidden/>
            <w:szCs w:val="24"/>
          </w:rPr>
          <w:tab/>
        </w:r>
        <w:r w:rsidR="003C15BF" w:rsidRPr="0099308A">
          <w:rPr>
            <w:noProof/>
            <w:webHidden/>
            <w:szCs w:val="24"/>
          </w:rPr>
          <w:fldChar w:fldCharType="begin"/>
        </w:r>
        <w:r w:rsidR="003C15BF" w:rsidRPr="0099308A">
          <w:rPr>
            <w:noProof/>
            <w:webHidden/>
            <w:szCs w:val="24"/>
          </w:rPr>
          <w:instrText xml:space="preserve"> PAGEREF _Toc10038667 \h </w:instrText>
        </w:r>
        <w:r w:rsidR="003C15BF" w:rsidRPr="0099308A">
          <w:rPr>
            <w:noProof/>
            <w:webHidden/>
            <w:szCs w:val="24"/>
          </w:rPr>
        </w:r>
        <w:r w:rsidR="003C15BF" w:rsidRPr="0099308A">
          <w:rPr>
            <w:noProof/>
            <w:webHidden/>
            <w:szCs w:val="24"/>
          </w:rPr>
          <w:fldChar w:fldCharType="separate"/>
        </w:r>
        <w:r w:rsidR="00C41D15">
          <w:rPr>
            <w:noProof/>
            <w:webHidden/>
            <w:szCs w:val="24"/>
          </w:rPr>
          <w:t>3</w:t>
        </w:r>
        <w:r w:rsidR="003C15BF" w:rsidRPr="0099308A">
          <w:rPr>
            <w:noProof/>
            <w:webHidden/>
            <w:szCs w:val="24"/>
          </w:rPr>
          <w:fldChar w:fldCharType="end"/>
        </w:r>
      </w:hyperlink>
    </w:p>
    <w:p w14:paraId="10179A0F" w14:textId="36FD0B99" w:rsidR="003C15BF" w:rsidRPr="008C413C" w:rsidRDefault="009F259A" w:rsidP="003C15BF">
      <w:pPr>
        <w:pStyle w:val="Obsah1"/>
        <w:rPr>
          <w:rFonts w:ascii="Calibri" w:hAnsi="Calibri"/>
          <w:bCs w:val="0"/>
          <w:noProof/>
          <w:szCs w:val="24"/>
        </w:rPr>
      </w:pPr>
      <w:hyperlink w:anchor="_Toc10038668" w:history="1">
        <w:r w:rsidR="003C15BF" w:rsidRPr="0099308A">
          <w:rPr>
            <w:rStyle w:val="Hypertextovodkaz"/>
            <w:noProof/>
            <w:szCs w:val="24"/>
          </w:rPr>
          <w:t>III.</w:t>
        </w:r>
        <w:r w:rsidR="003C15BF" w:rsidRPr="008C413C">
          <w:rPr>
            <w:rFonts w:ascii="Calibri" w:hAnsi="Calibri"/>
            <w:bCs w:val="0"/>
            <w:noProof/>
            <w:szCs w:val="24"/>
          </w:rPr>
          <w:tab/>
        </w:r>
        <w:r w:rsidR="003C15BF" w:rsidRPr="0099308A">
          <w:rPr>
            <w:rStyle w:val="Hypertextovodkaz"/>
            <w:noProof/>
            <w:snapToGrid w:val="0"/>
            <w:szCs w:val="24"/>
          </w:rPr>
          <w:t>Účinnost normy, změn a oprav</w:t>
        </w:r>
        <w:r w:rsidR="003C15BF" w:rsidRPr="0099308A">
          <w:rPr>
            <w:noProof/>
            <w:webHidden/>
            <w:szCs w:val="24"/>
          </w:rPr>
          <w:tab/>
        </w:r>
        <w:r w:rsidR="003C15BF" w:rsidRPr="0099308A">
          <w:rPr>
            <w:noProof/>
            <w:webHidden/>
            <w:szCs w:val="24"/>
          </w:rPr>
          <w:fldChar w:fldCharType="begin"/>
        </w:r>
        <w:r w:rsidR="003C15BF" w:rsidRPr="0099308A">
          <w:rPr>
            <w:noProof/>
            <w:webHidden/>
            <w:szCs w:val="24"/>
          </w:rPr>
          <w:instrText xml:space="preserve"> PAGEREF _Toc10038668 \h </w:instrText>
        </w:r>
        <w:r w:rsidR="003C15BF" w:rsidRPr="0099308A">
          <w:rPr>
            <w:noProof/>
            <w:webHidden/>
            <w:szCs w:val="24"/>
          </w:rPr>
        </w:r>
        <w:r w:rsidR="003C15BF" w:rsidRPr="0099308A">
          <w:rPr>
            <w:noProof/>
            <w:webHidden/>
            <w:szCs w:val="24"/>
          </w:rPr>
          <w:fldChar w:fldCharType="separate"/>
        </w:r>
        <w:r w:rsidR="00C41D15">
          <w:rPr>
            <w:noProof/>
            <w:webHidden/>
            <w:szCs w:val="24"/>
          </w:rPr>
          <w:t>3</w:t>
        </w:r>
        <w:r w:rsidR="003C15BF" w:rsidRPr="0099308A">
          <w:rPr>
            <w:noProof/>
            <w:webHidden/>
            <w:szCs w:val="24"/>
          </w:rPr>
          <w:fldChar w:fldCharType="end"/>
        </w:r>
      </w:hyperlink>
    </w:p>
    <w:p w14:paraId="747DF03C" w14:textId="7742681F" w:rsidR="003C15BF" w:rsidRPr="008C413C" w:rsidRDefault="009F259A" w:rsidP="003C15BF">
      <w:pPr>
        <w:pStyle w:val="Obsah1"/>
        <w:rPr>
          <w:rFonts w:ascii="Calibri" w:hAnsi="Calibri"/>
          <w:bCs w:val="0"/>
          <w:noProof/>
          <w:szCs w:val="24"/>
        </w:rPr>
      </w:pPr>
      <w:hyperlink w:anchor="_Toc10038669" w:history="1">
        <w:r w:rsidR="003C15BF" w:rsidRPr="0099308A">
          <w:rPr>
            <w:rStyle w:val="Hypertextovodkaz"/>
            <w:noProof/>
            <w:szCs w:val="24"/>
          </w:rPr>
          <w:t>IV.</w:t>
        </w:r>
        <w:r w:rsidR="003C15BF" w:rsidRPr="008C413C">
          <w:rPr>
            <w:rFonts w:ascii="Calibri" w:hAnsi="Calibri"/>
            <w:bCs w:val="0"/>
            <w:noProof/>
            <w:szCs w:val="24"/>
          </w:rPr>
          <w:tab/>
        </w:r>
        <w:r w:rsidR="003C15BF" w:rsidRPr="0099308A">
          <w:rPr>
            <w:rStyle w:val="Hypertextovodkaz"/>
            <w:noProof/>
            <w:szCs w:val="24"/>
          </w:rPr>
          <w:t>Definice pojmů a použité zkratky</w:t>
        </w:r>
        <w:r w:rsidR="003C15BF" w:rsidRPr="0099308A">
          <w:rPr>
            <w:noProof/>
            <w:webHidden/>
            <w:szCs w:val="24"/>
          </w:rPr>
          <w:tab/>
        </w:r>
        <w:r w:rsidR="003C15BF" w:rsidRPr="0099308A">
          <w:rPr>
            <w:noProof/>
            <w:webHidden/>
            <w:szCs w:val="24"/>
          </w:rPr>
          <w:fldChar w:fldCharType="begin"/>
        </w:r>
        <w:r w:rsidR="003C15BF" w:rsidRPr="0099308A">
          <w:rPr>
            <w:noProof/>
            <w:webHidden/>
            <w:szCs w:val="24"/>
          </w:rPr>
          <w:instrText xml:space="preserve"> PAGEREF _Toc10038669 \h </w:instrText>
        </w:r>
        <w:r w:rsidR="003C15BF" w:rsidRPr="0099308A">
          <w:rPr>
            <w:noProof/>
            <w:webHidden/>
            <w:szCs w:val="24"/>
          </w:rPr>
        </w:r>
        <w:r w:rsidR="003C15BF" w:rsidRPr="0099308A">
          <w:rPr>
            <w:noProof/>
            <w:webHidden/>
            <w:szCs w:val="24"/>
          </w:rPr>
          <w:fldChar w:fldCharType="separate"/>
        </w:r>
        <w:r w:rsidR="00C41D15">
          <w:rPr>
            <w:noProof/>
            <w:webHidden/>
            <w:szCs w:val="24"/>
          </w:rPr>
          <w:t>3</w:t>
        </w:r>
        <w:r w:rsidR="003C15BF" w:rsidRPr="0099308A">
          <w:rPr>
            <w:noProof/>
            <w:webHidden/>
            <w:szCs w:val="24"/>
          </w:rPr>
          <w:fldChar w:fldCharType="end"/>
        </w:r>
      </w:hyperlink>
    </w:p>
    <w:p w14:paraId="1E76363E" w14:textId="50926452" w:rsidR="003C15BF" w:rsidRPr="008C413C" w:rsidRDefault="009F259A" w:rsidP="003C15BF">
      <w:pPr>
        <w:pStyle w:val="Obsah1"/>
        <w:rPr>
          <w:rFonts w:ascii="Calibri" w:hAnsi="Calibri"/>
          <w:bCs w:val="0"/>
          <w:noProof/>
          <w:szCs w:val="24"/>
        </w:rPr>
      </w:pPr>
      <w:hyperlink w:anchor="_Toc10038671" w:history="1">
        <w:r w:rsidR="003C15BF" w:rsidRPr="0099308A">
          <w:rPr>
            <w:rStyle w:val="Hypertextovodkaz"/>
            <w:noProof/>
            <w:szCs w:val="24"/>
          </w:rPr>
          <w:t>V.</w:t>
        </w:r>
        <w:r w:rsidR="003C15BF" w:rsidRPr="008C413C">
          <w:rPr>
            <w:rFonts w:ascii="Calibri" w:hAnsi="Calibri"/>
            <w:bCs w:val="0"/>
            <w:noProof/>
            <w:szCs w:val="24"/>
          </w:rPr>
          <w:tab/>
        </w:r>
        <w:r w:rsidR="003C15BF" w:rsidRPr="0099308A">
          <w:rPr>
            <w:rStyle w:val="Hypertextovodkaz"/>
            <w:noProof/>
            <w:szCs w:val="24"/>
          </w:rPr>
          <w:t>Úvodní ustanovení</w:t>
        </w:r>
        <w:r w:rsidR="003C15BF" w:rsidRPr="0099308A">
          <w:rPr>
            <w:noProof/>
            <w:webHidden/>
            <w:szCs w:val="24"/>
          </w:rPr>
          <w:tab/>
        </w:r>
        <w:r w:rsidR="003C15BF" w:rsidRPr="0099308A">
          <w:rPr>
            <w:noProof/>
            <w:webHidden/>
            <w:szCs w:val="24"/>
          </w:rPr>
          <w:fldChar w:fldCharType="begin"/>
        </w:r>
        <w:r w:rsidR="003C15BF" w:rsidRPr="0099308A">
          <w:rPr>
            <w:noProof/>
            <w:webHidden/>
            <w:szCs w:val="24"/>
          </w:rPr>
          <w:instrText xml:space="preserve"> PAGEREF _Toc10038671 \h </w:instrText>
        </w:r>
        <w:r w:rsidR="003C15BF" w:rsidRPr="0099308A">
          <w:rPr>
            <w:noProof/>
            <w:webHidden/>
            <w:szCs w:val="24"/>
          </w:rPr>
        </w:r>
        <w:r w:rsidR="003C15BF" w:rsidRPr="0099308A">
          <w:rPr>
            <w:noProof/>
            <w:webHidden/>
            <w:szCs w:val="24"/>
          </w:rPr>
          <w:fldChar w:fldCharType="separate"/>
        </w:r>
        <w:r w:rsidR="00C41D15">
          <w:rPr>
            <w:noProof/>
            <w:webHidden/>
            <w:szCs w:val="24"/>
          </w:rPr>
          <w:t>4</w:t>
        </w:r>
        <w:r w:rsidR="003C15BF" w:rsidRPr="0099308A">
          <w:rPr>
            <w:noProof/>
            <w:webHidden/>
            <w:szCs w:val="24"/>
          </w:rPr>
          <w:fldChar w:fldCharType="end"/>
        </w:r>
      </w:hyperlink>
    </w:p>
    <w:p w14:paraId="380BB986" w14:textId="20A4D404" w:rsidR="003C15BF" w:rsidRPr="008C413C" w:rsidRDefault="009F259A" w:rsidP="003C15BF">
      <w:pPr>
        <w:pStyle w:val="Obsah1"/>
        <w:rPr>
          <w:rFonts w:ascii="Calibri" w:hAnsi="Calibri"/>
          <w:bCs w:val="0"/>
          <w:noProof/>
          <w:szCs w:val="24"/>
        </w:rPr>
      </w:pPr>
      <w:hyperlink w:anchor="_Toc10038672" w:history="1">
        <w:r w:rsidR="003C15BF" w:rsidRPr="0099308A">
          <w:rPr>
            <w:rStyle w:val="Hypertextovodkaz"/>
            <w:noProof/>
            <w:szCs w:val="24"/>
          </w:rPr>
          <w:t>VI.</w:t>
        </w:r>
        <w:r w:rsidR="003C15BF" w:rsidRPr="008C413C">
          <w:rPr>
            <w:rFonts w:ascii="Calibri" w:hAnsi="Calibri"/>
            <w:bCs w:val="0"/>
            <w:noProof/>
            <w:szCs w:val="24"/>
          </w:rPr>
          <w:tab/>
        </w:r>
        <w:r w:rsidR="003C15BF" w:rsidRPr="0099308A">
          <w:rPr>
            <w:rStyle w:val="Hypertextovodkaz"/>
            <w:noProof/>
            <w:szCs w:val="24"/>
          </w:rPr>
          <w:t>Organizace dopravy a zásady provozu na pozemních komunikacích v areálu letiště Přerov</w:t>
        </w:r>
        <w:r w:rsidR="003C15BF" w:rsidRPr="0099308A">
          <w:rPr>
            <w:noProof/>
            <w:webHidden/>
            <w:szCs w:val="24"/>
          </w:rPr>
          <w:tab/>
        </w:r>
        <w:r w:rsidR="003C15BF" w:rsidRPr="0099308A">
          <w:rPr>
            <w:noProof/>
            <w:webHidden/>
            <w:szCs w:val="24"/>
          </w:rPr>
          <w:fldChar w:fldCharType="begin"/>
        </w:r>
        <w:r w:rsidR="003C15BF" w:rsidRPr="0099308A">
          <w:rPr>
            <w:noProof/>
            <w:webHidden/>
            <w:szCs w:val="24"/>
          </w:rPr>
          <w:instrText xml:space="preserve"> PAGEREF _Toc10038672 \h </w:instrText>
        </w:r>
        <w:r w:rsidR="003C15BF" w:rsidRPr="0099308A">
          <w:rPr>
            <w:noProof/>
            <w:webHidden/>
            <w:szCs w:val="24"/>
          </w:rPr>
        </w:r>
        <w:r w:rsidR="003C15BF" w:rsidRPr="0099308A">
          <w:rPr>
            <w:noProof/>
            <w:webHidden/>
            <w:szCs w:val="24"/>
          </w:rPr>
          <w:fldChar w:fldCharType="separate"/>
        </w:r>
        <w:r w:rsidR="00C41D15">
          <w:rPr>
            <w:noProof/>
            <w:webHidden/>
            <w:szCs w:val="24"/>
          </w:rPr>
          <w:t>6</w:t>
        </w:r>
        <w:r w:rsidR="003C15BF" w:rsidRPr="0099308A">
          <w:rPr>
            <w:noProof/>
            <w:webHidden/>
            <w:szCs w:val="24"/>
          </w:rPr>
          <w:fldChar w:fldCharType="end"/>
        </w:r>
      </w:hyperlink>
    </w:p>
    <w:p w14:paraId="34D90AB8" w14:textId="6A26BEFF" w:rsidR="003C15BF" w:rsidRPr="008C413C" w:rsidRDefault="009F259A" w:rsidP="003C15BF">
      <w:pPr>
        <w:pStyle w:val="Obsah1"/>
        <w:rPr>
          <w:rFonts w:ascii="Calibri" w:hAnsi="Calibri"/>
          <w:bCs w:val="0"/>
          <w:noProof/>
          <w:szCs w:val="24"/>
        </w:rPr>
      </w:pPr>
      <w:hyperlink w:anchor="_Toc10038673" w:history="1">
        <w:r w:rsidR="003C15BF" w:rsidRPr="0099308A">
          <w:rPr>
            <w:rStyle w:val="Hypertextovodkaz"/>
            <w:noProof/>
            <w:szCs w:val="24"/>
          </w:rPr>
          <w:t>VII.</w:t>
        </w:r>
        <w:r w:rsidR="003C15BF" w:rsidRPr="008C413C">
          <w:rPr>
            <w:rFonts w:ascii="Calibri" w:hAnsi="Calibri"/>
            <w:bCs w:val="0"/>
            <w:noProof/>
            <w:szCs w:val="24"/>
          </w:rPr>
          <w:tab/>
        </w:r>
        <w:r w:rsidR="003C15BF" w:rsidRPr="0099308A">
          <w:rPr>
            <w:rStyle w:val="Hypertextovodkaz"/>
            <w:noProof/>
            <w:szCs w:val="24"/>
          </w:rPr>
          <w:t>Identifikační karta, oprávnění ke vstupu a povolení k vjezdu</w:t>
        </w:r>
        <w:r w:rsidR="003C15BF" w:rsidRPr="0099308A">
          <w:rPr>
            <w:noProof/>
            <w:webHidden/>
            <w:szCs w:val="24"/>
          </w:rPr>
          <w:tab/>
        </w:r>
        <w:r w:rsidR="003C15BF" w:rsidRPr="0099308A">
          <w:rPr>
            <w:noProof/>
            <w:webHidden/>
            <w:szCs w:val="24"/>
          </w:rPr>
          <w:fldChar w:fldCharType="begin"/>
        </w:r>
        <w:r w:rsidR="003C15BF" w:rsidRPr="0099308A">
          <w:rPr>
            <w:noProof/>
            <w:webHidden/>
            <w:szCs w:val="24"/>
          </w:rPr>
          <w:instrText xml:space="preserve"> PAGEREF _Toc10038673 \h </w:instrText>
        </w:r>
        <w:r w:rsidR="003C15BF" w:rsidRPr="0099308A">
          <w:rPr>
            <w:noProof/>
            <w:webHidden/>
            <w:szCs w:val="24"/>
          </w:rPr>
        </w:r>
        <w:r w:rsidR="003C15BF" w:rsidRPr="0099308A">
          <w:rPr>
            <w:noProof/>
            <w:webHidden/>
            <w:szCs w:val="24"/>
          </w:rPr>
          <w:fldChar w:fldCharType="separate"/>
        </w:r>
        <w:r w:rsidR="00C41D15">
          <w:rPr>
            <w:noProof/>
            <w:webHidden/>
            <w:szCs w:val="24"/>
          </w:rPr>
          <w:t>8</w:t>
        </w:r>
        <w:r w:rsidR="003C15BF" w:rsidRPr="0099308A">
          <w:rPr>
            <w:noProof/>
            <w:webHidden/>
            <w:szCs w:val="24"/>
          </w:rPr>
          <w:fldChar w:fldCharType="end"/>
        </w:r>
      </w:hyperlink>
    </w:p>
    <w:p w14:paraId="057D01CD" w14:textId="489CF6E2" w:rsidR="003C15BF" w:rsidRPr="008C413C" w:rsidRDefault="009F259A" w:rsidP="003C15BF">
      <w:pPr>
        <w:pStyle w:val="Obsah1"/>
        <w:rPr>
          <w:rFonts w:ascii="Calibri" w:hAnsi="Calibri"/>
          <w:bCs w:val="0"/>
          <w:noProof/>
          <w:szCs w:val="24"/>
        </w:rPr>
      </w:pPr>
      <w:hyperlink w:anchor="_Toc10038677" w:history="1">
        <w:r w:rsidR="003C15BF" w:rsidRPr="0099308A">
          <w:rPr>
            <w:rStyle w:val="Hypertextovodkaz"/>
            <w:noProof/>
            <w:szCs w:val="24"/>
          </w:rPr>
          <w:t>VIII.</w:t>
        </w:r>
        <w:r w:rsidR="003C15BF" w:rsidRPr="008C413C">
          <w:rPr>
            <w:rFonts w:ascii="Calibri" w:hAnsi="Calibri"/>
            <w:bCs w:val="0"/>
            <w:noProof/>
            <w:szCs w:val="24"/>
          </w:rPr>
          <w:tab/>
        </w:r>
        <w:r w:rsidR="003C15BF" w:rsidRPr="0099308A">
          <w:rPr>
            <w:rStyle w:val="Hypertextovodkaz"/>
            <w:noProof/>
            <w:szCs w:val="24"/>
          </w:rPr>
          <w:t>Zásady provozu na pohybové ploše letiště Přerov</w:t>
        </w:r>
        <w:r w:rsidR="003C15BF" w:rsidRPr="0099308A">
          <w:rPr>
            <w:noProof/>
            <w:webHidden/>
            <w:szCs w:val="24"/>
          </w:rPr>
          <w:tab/>
        </w:r>
        <w:r w:rsidR="003C15BF" w:rsidRPr="0099308A">
          <w:rPr>
            <w:noProof/>
            <w:webHidden/>
            <w:szCs w:val="24"/>
          </w:rPr>
          <w:fldChar w:fldCharType="begin"/>
        </w:r>
        <w:r w:rsidR="003C15BF" w:rsidRPr="0099308A">
          <w:rPr>
            <w:noProof/>
            <w:webHidden/>
            <w:szCs w:val="24"/>
          </w:rPr>
          <w:instrText xml:space="preserve"> PAGEREF _Toc10038677 \h </w:instrText>
        </w:r>
        <w:r w:rsidR="003C15BF" w:rsidRPr="0099308A">
          <w:rPr>
            <w:noProof/>
            <w:webHidden/>
            <w:szCs w:val="24"/>
          </w:rPr>
        </w:r>
        <w:r w:rsidR="003C15BF" w:rsidRPr="0099308A">
          <w:rPr>
            <w:noProof/>
            <w:webHidden/>
            <w:szCs w:val="24"/>
          </w:rPr>
          <w:fldChar w:fldCharType="separate"/>
        </w:r>
        <w:r w:rsidR="00C41D15">
          <w:rPr>
            <w:noProof/>
            <w:webHidden/>
            <w:szCs w:val="24"/>
          </w:rPr>
          <w:t>9</w:t>
        </w:r>
        <w:r w:rsidR="003C15BF" w:rsidRPr="0099308A">
          <w:rPr>
            <w:noProof/>
            <w:webHidden/>
            <w:szCs w:val="24"/>
          </w:rPr>
          <w:fldChar w:fldCharType="end"/>
        </w:r>
      </w:hyperlink>
    </w:p>
    <w:p w14:paraId="27BAB77E" w14:textId="5C02EFA2" w:rsidR="003C15BF" w:rsidRPr="008C413C" w:rsidRDefault="009F259A" w:rsidP="003C15BF">
      <w:pPr>
        <w:pStyle w:val="Obsah1"/>
        <w:rPr>
          <w:rFonts w:ascii="Calibri" w:hAnsi="Calibri"/>
          <w:bCs w:val="0"/>
          <w:noProof/>
          <w:szCs w:val="24"/>
        </w:rPr>
      </w:pPr>
      <w:hyperlink w:anchor="_Toc10038678" w:history="1">
        <w:r w:rsidR="003C15BF" w:rsidRPr="0099308A">
          <w:rPr>
            <w:rStyle w:val="Hypertextovodkaz"/>
            <w:noProof/>
            <w:szCs w:val="24"/>
          </w:rPr>
          <w:t>IX.</w:t>
        </w:r>
        <w:r w:rsidR="003C15BF" w:rsidRPr="008C413C">
          <w:rPr>
            <w:rFonts w:ascii="Calibri" w:hAnsi="Calibri"/>
            <w:bCs w:val="0"/>
            <w:noProof/>
            <w:szCs w:val="24"/>
          </w:rPr>
          <w:tab/>
        </w:r>
        <w:r w:rsidR="003C15BF" w:rsidRPr="0099308A">
          <w:rPr>
            <w:rStyle w:val="Hypertextovodkaz"/>
            <w:noProof/>
            <w:szCs w:val="24"/>
          </w:rPr>
          <w:t>Odpovědnost za škodu, údržba a opravy komunikací</w:t>
        </w:r>
        <w:r w:rsidR="003C15BF" w:rsidRPr="0099308A">
          <w:rPr>
            <w:noProof/>
            <w:webHidden/>
            <w:szCs w:val="24"/>
          </w:rPr>
          <w:tab/>
        </w:r>
        <w:r w:rsidR="003C15BF" w:rsidRPr="0099308A">
          <w:rPr>
            <w:noProof/>
            <w:webHidden/>
            <w:szCs w:val="24"/>
          </w:rPr>
          <w:fldChar w:fldCharType="begin"/>
        </w:r>
        <w:r w:rsidR="003C15BF" w:rsidRPr="0099308A">
          <w:rPr>
            <w:noProof/>
            <w:webHidden/>
            <w:szCs w:val="24"/>
          </w:rPr>
          <w:instrText xml:space="preserve"> PAGEREF _Toc10038678 \h </w:instrText>
        </w:r>
        <w:r w:rsidR="003C15BF" w:rsidRPr="0099308A">
          <w:rPr>
            <w:noProof/>
            <w:webHidden/>
            <w:szCs w:val="24"/>
          </w:rPr>
        </w:r>
        <w:r w:rsidR="003C15BF" w:rsidRPr="0099308A">
          <w:rPr>
            <w:noProof/>
            <w:webHidden/>
            <w:szCs w:val="24"/>
          </w:rPr>
          <w:fldChar w:fldCharType="separate"/>
        </w:r>
        <w:r w:rsidR="00C41D15">
          <w:rPr>
            <w:noProof/>
            <w:webHidden/>
            <w:szCs w:val="24"/>
          </w:rPr>
          <w:t>10</w:t>
        </w:r>
        <w:r w:rsidR="003C15BF" w:rsidRPr="0099308A">
          <w:rPr>
            <w:noProof/>
            <w:webHidden/>
            <w:szCs w:val="24"/>
          </w:rPr>
          <w:fldChar w:fldCharType="end"/>
        </w:r>
      </w:hyperlink>
    </w:p>
    <w:p w14:paraId="411E2215" w14:textId="33ABE468" w:rsidR="003C15BF" w:rsidRPr="008C413C" w:rsidRDefault="009F259A" w:rsidP="003C15BF">
      <w:pPr>
        <w:pStyle w:val="Obsah1"/>
        <w:rPr>
          <w:rFonts w:ascii="Calibri" w:hAnsi="Calibri"/>
          <w:bCs w:val="0"/>
          <w:noProof/>
          <w:szCs w:val="24"/>
        </w:rPr>
      </w:pPr>
      <w:hyperlink w:anchor="_Toc10038679" w:history="1">
        <w:r w:rsidR="003C15BF" w:rsidRPr="0099308A">
          <w:rPr>
            <w:rStyle w:val="Hypertextovodkaz"/>
            <w:noProof/>
            <w:szCs w:val="24"/>
          </w:rPr>
          <w:t>X.</w:t>
        </w:r>
        <w:r w:rsidR="003C15BF" w:rsidRPr="008C413C">
          <w:rPr>
            <w:rFonts w:ascii="Calibri" w:hAnsi="Calibri"/>
            <w:bCs w:val="0"/>
            <w:noProof/>
            <w:szCs w:val="24"/>
          </w:rPr>
          <w:tab/>
        </w:r>
        <w:r w:rsidR="003C15BF" w:rsidRPr="0099308A">
          <w:rPr>
            <w:rStyle w:val="Hypertextovodkaz"/>
            <w:noProof/>
            <w:szCs w:val="24"/>
          </w:rPr>
          <w:t>Údržba komunikací v zimním období</w:t>
        </w:r>
        <w:r w:rsidR="003C15BF" w:rsidRPr="0099308A">
          <w:rPr>
            <w:noProof/>
            <w:webHidden/>
            <w:szCs w:val="24"/>
          </w:rPr>
          <w:tab/>
        </w:r>
        <w:r w:rsidR="003C15BF" w:rsidRPr="0099308A">
          <w:rPr>
            <w:noProof/>
            <w:webHidden/>
            <w:szCs w:val="24"/>
          </w:rPr>
          <w:fldChar w:fldCharType="begin"/>
        </w:r>
        <w:r w:rsidR="003C15BF" w:rsidRPr="0099308A">
          <w:rPr>
            <w:noProof/>
            <w:webHidden/>
            <w:szCs w:val="24"/>
          </w:rPr>
          <w:instrText xml:space="preserve"> PAGEREF _Toc10038679 \h </w:instrText>
        </w:r>
        <w:r w:rsidR="003C15BF" w:rsidRPr="0099308A">
          <w:rPr>
            <w:noProof/>
            <w:webHidden/>
            <w:szCs w:val="24"/>
          </w:rPr>
        </w:r>
        <w:r w:rsidR="003C15BF" w:rsidRPr="0099308A">
          <w:rPr>
            <w:noProof/>
            <w:webHidden/>
            <w:szCs w:val="24"/>
          </w:rPr>
          <w:fldChar w:fldCharType="separate"/>
        </w:r>
        <w:r w:rsidR="00C41D15">
          <w:rPr>
            <w:noProof/>
            <w:webHidden/>
            <w:szCs w:val="24"/>
          </w:rPr>
          <w:t>11</w:t>
        </w:r>
        <w:r w:rsidR="003C15BF" w:rsidRPr="0099308A">
          <w:rPr>
            <w:noProof/>
            <w:webHidden/>
            <w:szCs w:val="24"/>
          </w:rPr>
          <w:fldChar w:fldCharType="end"/>
        </w:r>
      </w:hyperlink>
    </w:p>
    <w:p w14:paraId="3C0E5A25" w14:textId="3F5D1D8B" w:rsidR="003C15BF" w:rsidRPr="008C413C" w:rsidRDefault="009F259A" w:rsidP="003C15BF">
      <w:pPr>
        <w:pStyle w:val="Obsah1"/>
        <w:rPr>
          <w:rFonts w:ascii="Calibri" w:hAnsi="Calibri"/>
          <w:bCs w:val="0"/>
          <w:noProof/>
          <w:szCs w:val="24"/>
        </w:rPr>
      </w:pPr>
      <w:hyperlink w:anchor="_Toc10038680" w:history="1">
        <w:r w:rsidR="003C15BF" w:rsidRPr="0099308A">
          <w:rPr>
            <w:rStyle w:val="Hypertextovodkaz"/>
            <w:noProof/>
            <w:szCs w:val="24"/>
          </w:rPr>
          <w:t>XI.</w:t>
        </w:r>
        <w:r w:rsidR="003C15BF" w:rsidRPr="008C413C">
          <w:rPr>
            <w:rFonts w:ascii="Calibri" w:hAnsi="Calibri"/>
            <w:bCs w:val="0"/>
            <w:noProof/>
            <w:szCs w:val="24"/>
          </w:rPr>
          <w:tab/>
        </w:r>
        <w:r w:rsidR="003C15BF" w:rsidRPr="0099308A">
          <w:rPr>
            <w:rStyle w:val="Hypertextovodkaz"/>
            <w:noProof/>
            <w:szCs w:val="24"/>
          </w:rPr>
          <w:t>Návazné a rušené dokumenty</w:t>
        </w:r>
        <w:r w:rsidR="003C15BF" w:rsidRPr="0099308A">
          <w:rPr>
            <w:noProof/>
            <w:webHidden/>
            <w:szCs w:val="24"/>
          </w:rPr>
          <w:tab/>
        </w:r>
        <w:r w:rsidR="003C15BF" w:rsidRPr="0099308A">
          <w:rPr>
            <w:noProof/>
            <w:webHidden/>
            <w:szCs w:val="24"/>
          </w:rPr>
          <w:fldChar w:fldCharType="begin"/>
        </w:r>
        <w:r w:rsidR="003C15BF" w:rsidRPr="0099308A">
          <w:rPr>
            <w:noProof/>
            <w:webHidden/>
            <w:szCs w:val="24"/>
          </w:rPr>
          <w:instrText xml:space="preserve"> PAGEREF _Toc10038680 \h </w:instrText>
        </w:r>
        <w:r w:rsidR="003C15BF" w:rsidRPr="0099308A">
          <w:rPr>
            <w:noProof/>
            <w:webHidden/>
            <w:szCs w:val="24"/>
          </w:rPr>
        </w:r>
        <w:r w:rsidR="003C15BF" w:rsidRPr="0099308A">
          <w:rPr>
            <w:noProof/>
            <w:webHidden/>
            <w:szCs w:val="24"/>
          </w:rPr>
          <w:fldChar w:fldCharType="separate"/>
        </w:r>
        <w:r w:rsidR="00C41D15">
          <w:rPr>
            <w:noProof/>
            <w:webHidden/>
            <w:szCs w:val="24"/>
          </w:rPr>
          <w:t>11</w:t>
        </w:r>
        <w:r w:rsidR="003C15BF" w:rsidRPr="0099308A">
          <w:rPr>
            <w:noProof/>
            <w:webHidden/>
            <w:szCs w:val="24"/>
          </w:rPr>
          <w:fldChar w:fldCharType="end"/>
        </w:r>
      </w:hyperlink>
    </w:p>
    <w:p w14:paraId="054E5FE4" w14:textId="77777777" w:rsidR="003C15BF" w:rsidRDefault="003C15BF" w:rsidP="003C15BF">
      <w:pPr>
        <w:pStyle w:val="Obsah1"/>
        <w:rPr>
          <w:rFonts w:ascii="Calibri" w:hAnsi="Calibri"/>
          <w:bCs w:val="0"/>
          <w:noProof/>
          <w:szCs w:val="24"/>
        </w:rPr>
        <w:sectPr w:rsidR="003C15BF" w:rsidSect="007E17BE">
          <w:headerReference w:type="even" r:id="rId12"/>
          <w:headerReference w:type="default" r:id="rId13"/>
          <w:footerReference w:type="default" r:id="rId14"/>
          <w:headerReference w:type="first" r:id="rId15"/>
          <w:pgSz w:w="11906" w:h="16838"/>
          <w:pgMar w:top="1440" w:right="1080" w:bottom="1440" w:left="1080" w:header="850" w:footer="283" w:gutter="0"/>
          <w:cols w:space="708"/>
          <w:docGrid w:linePitch="326"/>
        </w:sectPr>
      </w:pPr>
    </w:p>
    <w:p w14:paraId="2C50DEEE" w14:textId="501FE479" w:rsidR="005F1112" w:rsidRPr="00AF06EC" w:rsidRDefault="003C15BF" w:rsidP="003C15BF">
      <w:pPr>
        <w:pStyle w:val="Nadpis1"/>
      </w:pPr>
      <w:r w:rsidRPr="0099308A">
        <w:rPr>
          <w:bCs/>
        </w:rPr>
        <w:lastRenderedPageBreak/>
        <w:fldChar w:fldCharType="end"/>
      </w:r>
      <w:r w:rsidRPr="001403C7">
        <w:rPr>
          <w:u w:val="none"/>
        </w:rPr>
        <w:tab/>
      </w:r>
      <w:bookmarkStart w:id="2" w:name="_Toc325441617"/>
      <w:bookmarkStart w:id="3" w:name="_Toc472344224"/>
      <w:bookmarkStart w:id="4" w:name="_Toc10038666"/>
      <w:bookmarkEnd w:id="0"/>
      <w:r w:rsidR="00AE59EC" w:rsidRPr="00E62125">
        <w:t>Účel</w:t>
      </w:r>
      <w:bookmarkEnd w:id="2"/>
      <w:bookmarkEnd w:id="3"/>
      <w:bookmarkEnd w:id="4"/>
    </w:p>
    <w:p w14:paraId="35850FA0" w14:textId="77777777" w:rsidR="00760939" w:rsidRPr="00AF06EC" w:rsidRDefault="00760939" w:rsidP="00AF06EC">
      <w:pPr>
        <w:pStyle w:val="Zkladntext"/>
        <w:jc w:val="both"/>
        <w:rPr>
          <w:snapToGrid w:val="0"/>
        </w:rPr>
      </w:pPr>
      <w:r w:rsidRPr="00F85A9C">
        <w:t>Účelem tohoto PP je stanovení povinností pro bezpečný pohyb osob a vozidel na všech komunikacích v areálu letiště Přerov.</w:t>
      </w:r>
    </w:p>
    <w:p w14:paraId="4CB54BAF" w14:textId="77777777" w:rsidR="002B2BBD" w:rsidRPr="00AF06EC" w:rsidRDefault="00AA3486" w:rsidP="00682A98">
      <w:pPr>
        <w:pStyle w:val="Nadpis1"/>
      </w:pPr>
      <w:bookmarkStart w:id="5" w:name="_Toc100621534"/>
      <w:bookmarkStart w:id="6" w:name="_Toc135445990"/>
      <w:bookmarkStart w:id="7" w:name="_Toc472344225"/>
      <w:bookmarkStart w:id="8" w:name="_Toc10038667"/>
      <w:r w:rsidRPr="00AE59EC">
        <w:t>Působnost</w:t>
      </w:r>
      <w:bookmarkEnd w:id="5"/>
      <w:bookmarkEnd w:id="6"/>
      <w:bookmarkEnd w:id="7"/>
      <w:bookmarkEnd w:id="8"/>
    </w:p>
    <w:p w14:paraId="62255B41" w14:textId="77777777" w:rsidR="004C4A86" w:rsidRDefault="00221E3B" w:rsidP="00AF06EC">
      <w:pPr>
        <w:pStyle w:val="Zkladntext"/>
        <w:jc w:val="both"/>
        <w:rPr>
          <w:snapToGrid w:val="0"/>
        </w:rPr>
      </w:pPr>
      <w:r w:rsidRPr="00F85A9C">
        <w:rPr>
          <w:snapToGrid w:val="0"/>
        </w:rPr>
        <w:t>T</w:t>
      </w:r>
      <w:r w:rsidR="00EA14CE" w:rsidRPr="00F85A9C">
        <w:rPr>
          <w:snapToGrid w:val="0"/>
        </w:rPr>
        <w:t>ento PP</w:t>
      </w:r>
      <w:r w:rsidRPr="00F85A9C">
        <w:rPr>
          <w:snapToGrid w:val="0"/>
        </w:rPr>
        <w:t xml:space="preserve"> je závazn</w:t>
      </w:r>
      <w:r w:rsidR="00EA14CE" w:rsidRPr="00F85A9C">
        <w:rPr>
          <w:snapToGrid w:val="0"/>
        </w:rPr>
        <w:t>ý</w:t>
      </w:r>
      <w:r w:rsidR="00C36BE5" w:rsidRPr="00F85A9C">
        <w:rPr>
          <w:snapToGrid w:val="0"/>
        </w:rPr>
        <w:t xml:space="preserve"> pr</w:t>
      </w:r>
      <w:r w:rsidR="0076772B" w:rsidRPr="00F85A9C">
        <w:rPr>
          <w:snapToGrid w:val="0"/>
        </w:rPr>
        <w:t xml:space="preserve">o </w:t>
      </w:r>
      <w:r w:rsidR="00346DB0">
        <w:rPr>
          <w:snapToGrid w:val="0"/>
        </w:rPr>
        <w:t xml:space="preserve">všechny zaměstnance </w:t>
      </w:r>
      <w:r w:rsidR="0076772B" w:rsidRPr="00F85A9C">
        <w:rPr>
          <w:snapToGrid w:val="0"/>
        </w:rPr>
        <w:t xml:space="preserve">provozovatele </w:t>
      </w:r>
      <w:r w:rsidR="00F02CEC" w:rsidRPr="00F85A9C">
        <w:rPr>
          <w:snapToGrid w:val="0"/>
        </w:rPr>
        <w:t xml:space="preserve">letiště </w:t>
      </w:r>
      <w:r w:rsidR="0076772B" w:rsidRPr="00F85A9C">
        <w:rPr>
          <w:snapToGrid w:val="0"/>
        </w:rPr>
        <w:t xml:space="preserve">a </w:t>
      </w:r>
      <w:r w:rsidR="00A81D14" w:rsidRPr="00F85A9C">
        <w:rPr>
          <w:snapToGrid w:val="0"/>
        </w:rPr>
        <w:t>všechny uživatele účelových komunikací v areálu letiště Přerov</w:t>
      </w:r>
      <w:r w:rsidR="00C36BE5" w:rsidRPr="00F85A9C">
        <w:rPr>
          <w:snapToGrid w:val="0"/>
        </w:rPr>
        <w:t>.</w:t>
      </w:r>
    </w:p>
    <w:p w14:paraId="4E2AAEEB" w14:textId="77777777" w:rsidR="00EE62AD" w:rsidRDefault="00EE62AD" w:rsidP="00AF06EC">
      <w:pPr>
        <w:pStyle w:val="Zkladntext"/>
        <w:jc w:val="both"/>
        <w:rPr>
          <w:snapToGrid w:val="0"/>
        </w:rPr>
      </w:pPr>
    </w:p>
    <w:p w14:paraId="56855333" w14:textId="77777777" w:rsidR="00EE62AD" w:rsidRPr="00C55B0E" w:rsidRDefault="00EE62AD" w:rsidP="00682A98">
      <w:pPr>
        <w:pStyle w:val="Nadpis1"/>
      </w:pPr>
      <w:bookmarkStart w:id="9" w:name="_Toc443474646"/>
      <w:bookmarkStart w:id="10" w:name="_Toc443566543"/>
      <w:bookmarkStart w:id="11" w:name="_Toc472344226"/>
      <w:bookmarkStart w:id="12" w:name="_Toc10038668"/>
      <w:r>
        <w:rPr>
          <w:snapToGrid w:val="0"/>
        </w:rPr>
        <w:t>Účinnost normy</w:t>
      </w:r>
      <w:r w:rsidRPr="00C55B0E">
        <w:rPr>
          <w:snapToGrid w:val="0"/>
        </w:rPr>
        <w:t>, změn a oprav</w:t>
      </w:r>
      <w:bookmarkEnd w:id="9"/>
      <w:bookmarkEnd w:id="10"/>
      <w:bookmarkEnd w:id="11"/>
      <w:bookmarkEnd w:id="12"/>
    </w:p>
    <w:tbl>
      <w:tblPr>
        <w:tblW w:w="10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649"/>
        <w:gridCol w:w="2698"/>
        <w:gridCol w:w="900"/>
        <w:gridCol w:w="1349"/>
        <w:gridCol w:w="2699"/>
      </w:tblGrid>
      <w:tr w:rsidR="00EE62AD" w:rsidRPr="00F85A9C" w14:paraId="6F9DF018" w14:textId="77777777" w:rsidTr="00EE62AD">
        <w:trPr>
          <w:trHeight w:val="316"/>
        </w:trPr>
        <w:tc>
          <w:tcPr>
            <w:tcW w:w="5211" w:type="dxa"/>
            <w:gridSpan w:val="3"/>
            <w:tcBorders>
              <w:top w:val="single" w:sz="12" w:space="0" w:color="auto"/>
              <w:left w:val="single" w:sz="12" w:space="0" w:color="auto"/>
              <w:right w:val="single" w:sz="12" w:space="0" w:color="auto"/>
            </w:tcBorders>
          </w:tcPr>
          <w:p w14:paraId="53D59F99" w14:textId="77777777" w:rsidR="00EE62AD" w:rsidRPr="00F85A9C" w:rsidRDefault="00EE62AD" w:rsidP="00B271CE">
            <w:pPr>
              <w:widowControl w:val="0"/>
              <w:rPr>
                <w:rFonts w:cs="Arial"/>
                <w:bCs/>
                <w:szCs w:val="24"/>
              </w:rPr>
            </w:pPr>
            <w:r w:rsidRPr="00F85A9C">
              <w:rPr>
                <w:rFonts w:cs="Arial"/>
                <w:bCs/>
                <w:szCs w:val="24"/>
              </w:rPr>
              <w:t>Změny:</w:t>
            </w:r>
          </w:p>
        </w:tc>
        <w:tc>
          <w:tcPr>
            <w:tcW w:w="4948" w:type="dxa"/>
            <w:gridSpan w:val="3"/>
            <w:tcBorders>
              <w:top w:val="single" w:sz="12" w:space="0" w:color="auto"/>
              <w:left w:val="single" w:sz="12" w:space="0" w:color="auto"/>
              <w:right w:val="single" w:sz="12" w:space="0" w:color="auto"/>
            </w:tcBorders>
          </w:tcPr>
          <w:p w14:paraId="455882C7" w14:textId="77777777" w:rsidR="00EE62AD" w:rsidRPr="00F85A9C" w:rsidRDefault="00EE62AD" w:rsidP="00B271CE">
            <w:pPr>
              <w:widowControl w:val="0"/>
              <w:rPr>
                <w:rFonts w:cs="Arial"/>
                <w:bCs/>
                <w:szCs w:val="24"/>
              </w:rPr>
            </w:pPr>
            <w:r w:rsidRPr="00F85A9C">
              <w:rPr>
                <w:rFonts w:cs="Arial"/>
                <w:bCs/>
                <w:szCs w:val="24"/>
              </w:rPr>
              <w:t>Opravy:</w:t>
            </w:r>
          </w:p>
        </w:tc>
      </w:tr>
      <w:tr w:rsidR="00EE62AD" w:rsidRPr="00C55B0E" w14:paraId="0673A5E1" w14:textId="77777777" w:rsidTr="00682A98">
        <w:trPr>
          <w:trHeight w:val="932"/>
        </w:trPr>
        <w:tc>
          <w:tcPr>
            <w:tcW w:w="864" w:type="dxa"/>
            <w:tcBorders>
              <w:left w:val="single" w:sz="12" w:space="0" w:color="auto"/>
            </w:tcBorders>
            <w:vAlign w:val="center"/>
          </w:tcPr>
          <w:p w14:paraId="1910C6D3" w14:textId="77777777" w:rsidR="00EE62AD" w:rsidRPr="00F85A9C" w:rsidRDefault="00EE62AD" w:rsidP="00B271CE">
            <w:pPr>
              <w:widowControl w:val="0"/>
              <w:rPr>
                <w:rFonts w:cs="Arial"/>
                <w:bCs/>
                <w:szCs w:val="24"/>
              </w:rPr>
            </w:pPr>
            <w:r w:rsidRPr="00F85A9C">
              <w:rPr>
                <w:rFonts w:cs="Arial"/>
                <w:bCs/>
                <w:szCs w:val="24"/>
              </w:rPr>
              <w:t>Číslo změny</w:t>
            </w:r>
          </w:p>
        </w:tc>
        <w:tc>
          <w:tcPr>
            <w:tcW w:w="1649" w:type="dxa"/>
            <w:vAlign w:val="center"/>
          </w:tcPr>
          <w:p w14:paraId="33A85B1A" w14:textId="77777777" w:rsidR="00EE62AD" w:rsidRPr="00F85A9C" w:rsidRDefault="00EE62AD" w:rsidP="00B271CE">
            <w:pPr>
              <w:widowControl w:val="0"/>
              <w:rPr>
                <w:rFonts w:cs="Arial"/>
                <w:bCs/>
                <w:szCs w:val="24"/>
              </w:rPr>
            </w:pPr>
            <w:r w:rsidRPr="00F85A9C">
              <w:rPr>
                <w:rFonts w:cs="Arial"/>
                <w:bCs/>
                <w:szCs w:val="24"/>
              </w:rPr>
              <w:t>Datum účinnosti</w:t>
            </w:r>
          </w:p>
        </w:tc>
        <w:tc>
          <w:tcPr>
            <w:tcW w:w="2698" w:type="dxa"/>
            <w:tcBorders>
              <w:right w:val="single" w:sz="12" w:space="0" w:color="auto"/>
            </w:tcBorders>
            <w:vAlign w:val="center"/>
          </w:tcPr>
          <w:p w14:paraId="5CBBD51A" w14:textId="77777777" w:rsidR="00EE62AD" w:rsidRPr="00F85A9C" w:rsidRDefault="00EE62AD" w:rsidP="00B271CE">
            <w:pPr>
              <w:widowControl w:val="0"/>
              <w:rPr>
                <w:rFonts w:cs="Arial"/>
                <w:bCs/>
                <w:szCs w:val="24"/>
              </w:rPr>
            </w:pPr>
            <w:r w:rsidRPr="00F85A9C">
              <w:rPr>
                <w:rFonts w:cs="Arial"/>
                <w:bCs/>
                <w:szCs w:val="24"/>
              </w:rPr>
              <w:t>Datum záznamu a podpis</w:t>
            </w:r>
          </w:p>
        </w:tc>
        <w:tc>
          <w:tcPr>
            <w:tcW w:w="900" w:type="dxa"/>
            <w:tcBorders>
              <w:left w:val="single" w:sz="12" w:space="0" w:color="auto"/>
            </w:tcBorders>
            <w:vAlign w:val="center"/>
          </w:tcPr>
          <w:p w14:paraId="2CEB2C6D" w14:textId="77777777" w:rsidR="00EE62AD" w:rsidRPr="00F85A9C" w:rsidRDefault="00EE62AD" w:rsidP="00B271CE">
            <w:pPr>
              <w:widowControl w:val="0"/>
              <w:rPr>
                <w:rFonts w:cs="Arial"/>
                <w:bCs/>
                <w:szCs w:val="24"/>
              </w:rPr>
            </w:pPr>
            <w:r w:rsidRPr="00F85A9C">
              <w:rPr>
                <w:rFonts w:cs="Arial"/>
                <w:bCs/>
                <w:szCs w:val="24"/>
              </w:rPr>
              <w:t>Číslo opravy</w:t>
            </w:r>
          </w:p>
        </w:tc>
        <w:tc>
          <w:tcPr>
            <w:tcW w:w="1349" w:type="dxa"/>
            <w:vAlign w:val="center"/>
          </w:tcPr>
          <w:p w14:paraId="55140D3D" w14:textId="77777777" w:rsidR="00EE62AD" w:rsidRPr="00F85A9C" w:rsidRDefault="00EE62AD" w:rsidP="00B271CE">
            <w:pPr>
              <w:widowControl w:val="0"/>
              <w:rPr>
                <w:rFonts w:cs="Arial"/>
                <w:bCs/>
                <w:szCs w:val="24"/>
              </w:rPr>
            </w:pPr>
            <w:r w:rsidRPr="00F85A9C">
              <w:rPr>
                <w:rFonts w:cs="Arial"/>
                <w:bCs/>
                <w:szCs w:val="24"/>
              </w:rPr>
              <w:t>Datum účinnosti</w:t>
            </w:r>
          </w:p>
        </w:tc>
        <w:tc>
          <w:tcPr>
            <w:tcW w:w="2699" w:type="dxa"/>
            <w:tcBorders>
              <w:right w:val="single" w:sz="12" w:space="0" w:color="auto"/>
            </w:tcBorders>
            <w:vAlign w:val="center"/>
          </w:tcPr>
          <w:p w14:paraId="7D4CCD79" w14:textId="77777777" w:rsidR="00EE62AD" w:rsidRPr="00C55B0E" w:rsidRDefault="00EE62AD" w:rsidP="00B271CE">
            <w:pPr>
              <w:widowControl w:val="0"/>
              <w:rPr>
                <w:rFonts w:cs="Arial"/>
                <w:bCs/>
                <w:szCs w:val="24"/>
              </w:rPr>
            </w:pPr>
            <w:r w:rsidRPr="00F85A9C">
              <w:rPr>
                <w:rFonts w:cs="Arial"/>
                <w:bCs/>
                <w:szCs w:val="24"/>
              </w:rPr>
              <w:t>Datum záznamu a podpis</w:t>
            </w:r>
          </w:p>
        </w:tc>
      </w:tr>
      <w:tr w:rsidR="00EE62AD" w:rsidRPr="00C55B0E" w14:paraId="17BB86F5" w14:textId="77777777" w:rsidTr="00682A98">
        <w:trPr>
          <w:trHeight w:val="298"/>
        </w:trPr>
        <w:tc>
          <w:tcPr>
            <w:tcW w:w="864" w:type="dxa"/>
            <w:tcBorders>
              <w:left w:val="single" w:sz="12" w:space="0" w:color="auto"/>
            </w:tcBorders>
            <w:vAlign w:val="center"/>
          </w:tcPr>
          <w:p w14:paraId="1DAF533A" w14:textId="77777777" w:rsidR="00EE62AD" w:rsidRPr="005D15F6" w:rsidRDefault="00F618D3" w:rsidP="00B271CE">
            <w:pPr>
              <w:widowControl w:val="0"/>
              <w:jc w:val="center"/>
              <w:rPr>
                <w:rFonts w:cs="Arial"/>
                <w:bCs/>
              </w:rPr>
            </w:pPr>
            <w:r w:rsidRPr="005D15F6">
              <w:rPr>
                <w:rFonts w:cs="Arial"/>
                <w:bCs/>
              </w:rPr>
              <w:t>1</w:t>
            </w:r>
          </w:p>
        </w:tc>
        <w:tc>
          <w:tcPr>
            <w:tcW w:w="1649" w:type="dxa"/>
            <w:vAlign w:val="center"/>
          </w:tcPr>
          <w:p w14:paraId="6A188B2B" w14:textId="77777777" w:rsidR="00EE62AD" w:rsidRPr="005D15F6" w:rsidRDefault="00F618D3" w:rsidP="00B271CE">
            <w:pPr>
              <w:widowControl w:val="0"/>
              <w:rPr>
                <w:rFonts w:cs="Arial"/>
                <w:bCs/>
              </w:rPr>
            </w:pPr>
            <w:r w:rsidRPr="005D15F6">
              <w:rPr>
                <w:rFonts w:cs="Arial"/>
                <w:bCs/>
              </w:rPr>
              <w:t>17.</w:t>
            </w:r>
            <w:r w:rsidR="003B1B65" w:rsidRPr="005D15F6">
              <w:rPr>
                <w:rFonts w:cs="Arial"/>
                <w:bCs/>
              </w:rPr>
              <w:t xml:space="preserve"> 0</w:t>
            </w:r>
            <w:r w:rsidRPr="005D15F6">
              <w:rPr>
                <w:rFonts w:cs="Arial"/>
                <w:bCs/>
              </w:rPr>
              <w:t>6.</w:t>
            </w:r>
            <w:r w:rsidR="003B1B65" w:rsidRPr="005D15F6">
              <w:rPr>
                <w:rFonts w:cs="Arial"/>
                <w:bCs/>
              </w:rPr>
              <w:t xml:space="preserve"> </w:t>
            </w:r>
            <w:r w:rsidRPr="005D15F6">
              <w:rPr>
                <w:rFonts w:cs="Arial"/>
                <w:bCs/>
              </w:rPr>
              <w:t>2019</w:t>
            </w:r>
          </w:p>
        </w:tc>
        <w:tc>
          <w:tcPr>
            <w:tcW w:w="2698" w:type="dxa"/>
            <w:tcBorders>
              <w:right w:val="single" w:sz="12" w:space="0" w:color="auto"/>
            </w:tcBorders>
            <w:vAlign w:val="center"/>
          </w:tcPr>
          <w:p w14:paraId="4A9FEC2D" w14:textId="77777777" w:rsidR="00EE62AD" w:rsidRPr="005D15F6" w:rsidRDefault="00F618D3" w:rsidP="00B271CE">
            <w:pPr>
              <w:widowControl w:val="0"/>
              <w:rPr>
                <w:rFonts w:cs="Arial"/>
                <w:bCs/>
              </w:rPr>
            </w:pPr>
            <w:r w:rsidRPr="005D15F6">
              <w:rPr>
                <w:rFonts w:cs="Arial"/>
                <w:bCs/>
              </w:rPr>
              <w:t>29.</w:t>
            </w:r>
            <w:r w:rsidR="003B1B65" w:rsidRPr="005D15F6">
              <w:rPr>
                <w:rFonts w:cs="Arial"/>
                <w:bCs/>
              </w:rPr>
              <w:t xml:space="preserve"> 0</w:t>
            </w:r>
            <w:r w:rsidRPr="005D15F6">
              <w:rPr>
                <w:rFonts w:cs="Arial"/>
                <w:bCs/>
              </w:rPr>
              <w:t>5.</w:t>
            </w:r>
            <w:r w:rsidR="003B1B65" w:rsidRPr="005D15F6">
              <w:rPr>
                <w:rFonts w:cs="Arial"/>
                <w:bCs/>
              </w:rPr>
              <w:t xml:space="preserve"> </w:t>
            </w:r>
            <w:r w:rsidRPr="005D15F6">
              <w:rPr>
                <w:rFonts w:cs="Arial"/>
                <w:bCs/>
              </w:rPr>
              <w:t>2019</w:t>
            </w:r>
          </w:p>
        </w:tc>
        <w:tc>
          <w:tcPr>
            <w:tcW w:w="900" w:type="dxa"/>
            <w:tcBorders>
              <w:left w:val="single" w:sz="12" w:space="0" w:color="auto"/>
            </w:tcBorders>
          </w:tcPr>
          <w:p w14:paraId="74346857" w14:textId="77777777" w:rsidR="00EE62AD" w:rsidRPr="00C55B0E" w:rsidRDefault="00EE62AD" w:rsidP="00B271CE">
            <w:pPr>
              <w:widowControl w:val="0"/>
              <w:rPr>
                <w:rFonts w:cs="Arial"/>
                <w:bCs/>
              </w:rPr>
            </w:pPr>
          </w:p>
        </w:tc>
        <w:tc>
          <w:tcPr>
            <w:tcW w:w="1349" w:type="dxa"/>
          </w:tcPr>
          <w:p w14:paraId="1993C453" w14:textId="77777777" w:rsidR="00EE62AD" w:rsidRPr="00C55B0E" w:rsidRDefault="00EE62AD" w:rsidP="00B271CE">
            <w:pPr>
              <w:widowControl w:val="0"/>
              <w:rPr>
                <w:rFonts w:cs="Arial"/>
                <w:bCs/>
              </w:rPr>
            </w:pPr>
          </w:p>
        </w:tc>
        <w:tc>
          <w:tcPr>
            <w:tcW w:w="2699" w:type="dxa"/>
            <w:tcBorders>
              <w:right w:val="single" w:sz="12" w:space="0" w:color="auto"/>
            </w:tcBorders>
          </w:tcPr>
          <w:p w14:paraId="54DF5B39" w14:textId="77777777" w:rsidR="00EE62AD" w:rsidRPr="00C55B0E" w:rsidRDefault="00EE62AD" w:rsidP="00B271CE">
            <w:pPr>
              <w:widowControl w:val="0"/>
              <w:rPr>
                <w:rFonts w:cs="Arial"/>
                <w:bCs/>
              </w:rPr>
            </w:pPr>
          </w:p>
        </w:tc>
      </w:tr>
      <w:tr w:rsidR="00EE62AD" w:rsidRPr="00C55B0E" w14:paraId="47D7AED8" w14:textId="77777777" w:rsidTr="00682A98">
        <w:trPr>
          <w:trHeight w:val="298"/>
        </w:trPr>
        <w:tc>
          <w:tcPr>
            <w:tcW w:w="864" w:type="dxa"/>
            <w:tcBorders>
              <w:left w:val="single" w:sz="12" w:space="0" w:color="auto"/>
            </w:tcBorders>
          </w:tcPr>
          <w:p w14:paraId="1035120A" w14:textId="77777777" w:rsidR="00EE62AD" w:rsidRPr="00F706E5" w:rsidRDefault="0067579A" w:rsidP="00B271CE">
            <w:pPr>
              <w:widowControl w:val="0"/>
              <w:jc w:val="center"/>
              <w:rPr>
                <w:rFonts w:cs="Arial"/>
                <w:bCs/>
              </w:rPr>
            </w:pPr>
            <w:r w:rsidRPr="00F706E5">
              <w:rPr>
                <w:rFonts w:cs="Arial"/>
                <w:bCs/>
              </w:rPr>
              <w:t>2</w:t>
            </w:r>
          </w:p>
        </w:tc>
        <w:tc>
          <w:tcPr>
            <w:tcW w:w="1649" w:type="dxa"/>
          </w:tcPr>
          <w:p w14:paraId="5F01C37A" w14:textId="77777777" w:rsidR="00EE62AD" w:rsidRPr="00F706E5" w:rsidRDefault="0067579A" w:rsidP="00B271CE">
            <w:pPr>
              <w:widowControl w:val="0"/>
              <w:rPr>
                <w:rFonts w:cs="Arial"/>
                <w:bCs/>
              </w:rPr>
            </w:pPr>
            <w:r w:rsidRPr="00F706E5">
              <w:rPr>
                <w:rFonts w:cs="Arial"/>
                <w:bCs/>
              </w:rPr>
              <w:t>01. 09. 2020</w:t>
            </w:r>
          </w:p>
        </w:tc>
        <w:tc>
          <w:tcPr>
            <w:tcW w:w="2698" w:type="dxa"/>
            <w:tcBorders>
              <w:right w:val="single" w:sz="12" w:space="0" w:color="auto"/>
            </w:tcBorders>
          </w:tcPr>
          <w:p w14:paraId="61B501D9" w14:textId="77777777" w:rsidR="00EE62AD" w:rsidRPr="00F706E5" w:rsidRDefault="0067579A" w:rsidP="00B271CE">
            <w:pPr>
              <w:widowControl w:val="0"/>
              <w:rPr>
                <w:rFonts w:cs="Arial"/>
                <w:bCs/>
              </w:rPr>
            </w:pPr>
            <w:r w:rsidRPr="00F706E5">
              <w:rPr>
                <w:rFonts w:cs="Arial"/>
                <w:bCs/>
              </w:rPr>
              <w:t>06. 08. 2020</w:t>
            </w:r>
          </w:p>
        </w:tc>
        <w:tc>
          <w:tcPr>
            <w:tcW w:w="900" w:type="dxa"/>
            <w:tcBorders>
              <w:left w:val="single" w:sz="12" w:space="0" w:color="auto"/>
            </w:tcBorders>
          </w:tcPr>
          <w:p w14:paraId="7814DC90" w14:textId="77777777" w:rsidR="00EE62AD" w:rsidRPr="00C55B0E" w:rsidRDefault="00EE62AD" w:rsidP="00B271CE">
            <w:pPr>
              <w:widowControl w:val="0"/>
              <w:rPr>
                <w:rFonts w:cs="Arial"/>
                <w:bCs/>
              </w:rPr>
            </w:pPr>
          </w:p>
        </w:tc>
        <w:tc>
          <w:tcPr>
            <w:tcW w:w="1349" w:type="dxa"/>
          </w:tcPr>
          <w:p w14:paraId="535E6E62" w14:textId="77777777" w:rsidR="00EE62AD" w:rsidRPr="00C55B0E" w:rsidRDefault="00EE62AD" w:rsidP="00B271CE">
            <w:pPr>
              <w:widowControl w:val="0"/>
              <w:rPr>
                <w:rFonts w:cs="Arial"/>
                <w:bCs/>
              </w:rPr>
            </w:pPr>
          </w:p>
        </w:tc>
        <w:tc>
          <w:tcPr>
            <w:tcW w:w="2699" w:type="dxa"/>
            <w:tcBorders>
              <w:right w:val="single" w:sz="12" w:space="0" w:color="auto"/>
            </w:tcBorders>
          </w:tcPr>
          <w:p w14:paraId="68BD78FF" w14:textId="77777777" w:rsidR="00EE62AD" w:rsidRPr="00C55B0E" w:rsidRDefault="00EE62AD" w:rsidP="00B271CE">
            <w:pPr>
              <w:widowControl w:val="0"/>
              <w:rPr>
                <w:rFonts w:cs="Arial"/>
                <w:bCs/>
              </w:rPr>
            </w:pPr>
          </w:p>
        </w:tc>
      </w:tr>
      <w:tr w:rsidR="00EE62AD" w:rsidRPr="00C55B0E" w14:paraId="7ED5EFBF" w14:textId="77777777" w:rsidTr="00682A98">
        <w:trPr>
          <w:trHeight w:val="298"/>
        </w:trPr>
        <w:tc>
          <w:tcPr>
            <w:tcW w:w="864" w:type="dxa"/>
            <w:tcBorders>
              <w:left w:val="single" w:sz="12" w:space="0" w:color="auto"/>
            </w:tcBorders>
            <w:shd w:val="clear" w:color="auto" w:fill="auto"/>
          </w:tcPr>
          <w:p w14:paraId="385B7700" w14:textId="065F212C" w:rsidR="00EE62AD" w:rsidRPr="00F706E5" w:rsidRDefault="008D26CF" w:rsidP="00B271CE">
            <w:pPr>
              <w:widowControl w:val="0"/>
              <w:jc w:val="center"/>
              <w:rPr>
                <w:rFonts w:cs="Arial"/>
                <w:bCs/>
              </w:rPr>
            </w:pPr>
            <w:r w:rsidRPr="00F706E5">
              <w:rPr>
                <w:rFonts w:cs="Arial"/>
                <w:bCs/>
              </w:rPr>
              <w:t>3</w:t>
            </w:r>
          </w:p>
        </w:tc>
        <w:tc>
          <w:tcPr>
            <w:tcW w:w="1649" w:type="dxa"/>
            <w:shd w:val="clear" w:color="auto" w:fill="auto"/>
          </w:tcPr>
          <w:p w14:paraId="27F10F5F" w14:textId="259D2482" w:rsidR="00EE62AD" w:rsidRPr="0082487A" w:rsidRDefault="008D26CF" w:rsidP="00B271CE">
            <w:pPr>
              <w:widowControl w:val="0"/>
              <w:rPr>
                <w:rFonts w:cs="Arial"/>
                <w:bCs/>
                <w:highlight w:val="yellow"/>
              </w:rPr>
            </w:pPr>
            <w:r w:rsidRPr="0082487A">
              <w:rPr>
                <w:rFonts w:cs="Arial"/>
                <w:bCs/>
                <w:highlight w:val="yellow"/>
              </w:rPr>
              <w:t>0</w:t>
            </w:r>
            <w:r w:rsidR="00F706E5">
              <w:rPr>
                <w:rFonts w:cs="Arial"/>
                <w:bCs/>
                <w:highlight w:val="yellow"/>
              </w:rPr>
              <w:t>1</w:t>
            </w:r>
            <w:r w:rsidRPr="0082487A">
              <w:rPr>
                <w:rFonts w:cs="Arial"/>
                <w:bCs/>
                <w:highlight w:val="yellow"/>
              </w:rPr>
              <w:t>. 11. 2020</w:t>
            </w:r>
          </w:p>
        </w:tc>
        <w:tc>
          <w:tcPr>
            <w:tcW w:w="2698" w:type="dxa"/>
            <w:tcBorders>
              <w:right w:val="single" w:sz="12" w:space="0" w:color="auto"/>
            </w:tcBorders>
            <w:shd w:val="clear" w:color="auto" w:fill="auto"/>
          </w:tcPr>
          <w:p w14:paraId="65E77737" w14:textId="188E5A02" w:rsidR="00EE62AD" w:rsidRPr="0082487A" w:rsidRDefault="00F706E5" w:rsidP="00B271CE">
            <w:pPr>
              <w:widowControl w:val="0"/>
              <w:rPr>
                <w:rFonts w:cs="Arial"/>
                <w:bCs/>
                <w:highlight w:val="yellow"/>
              </w:rPr>
            </w:pPr>
            <w:r w:rsidRPr="0082487A">
              <w:rPr>
                <w:rFonts w:cs="Arial"/>
                <w:bCs/>
                <w:highlight w:val="yellow"/>
              </w:rPr>
              <w:t>29</w:t>
            </w:r>
            <w:r w:rsidR="008D26CF" w:rsidRPr="0082487A">
              <w:rPr>
                <w:rFonts w:cs="Arial"/>
                <w:bCs/>
                <w:highlight w:val="yellow"/>
              </w:rPr>
              <w:t>. 10. 2020</w:t>
            </w:r>
          </w:p>
        </w:tc>
        <w:tc>
          <w:tcPr>
            <w:tcW w:w="900" w:type="dxa"/>
            <w:tcBorders>
              <w:left w:val="single" w:sz="12" w:space="0" w:color="auto"/>
            </w:tcBorders>
          </w:tcPr>
          <w:p w14:paraId="7BD572A9" w14:textId="77777777" w:rsidR="00EE62AD" w:rsidRPr="00C55B0E" w:rsidRDefault="00EE62AD" w:rsidP="00B271CE">
            <w:pPr>
              <w:widowControl w:val="0"/>
              <w:rPr>
                <w:rFonts w:cs="Arial"/>
                <w:bCs/>
              </w:rPr>
            </w:pPr>
          </w:p>
        </w:tc>
        <w:tc>
          <w:tcPr>
            <w:tcW w:w="1349" w:type="dxa"/>
          </w:tcPr>
          <w:p w14:paraId="469CBCFF" w14:textId="77777777" w:rsidR="00EE62AD" w:rsidRPr="00C55B0E" w:rsidRDefault="00EE62AD" w:rsidP="00B271CE">
            <w:pPr>
              <w:widowControl w:val="0"/>
              <w:rPr>
                <w:rFonts w:cs="Arial"/>
                <w:bCs/>
              </w:rPr>
            </w:pPr>
          </w:p>
        </w:tc>
        <w:tc>
          <w:tcPr>
            <w:tcW w:w="2699" w:type="dxa"/>
            <w:tcBorders>
              <w:right w:val="single" w:sz="12" w:space="0" w:color="auto"/>
            </w:tcBorders>
          </w:tcPr>
          <w:p w14:paraId="060B695E" w14:textId="77777777" w:rsidR="00EE62AD" w:rsidRPr="00C55B0E" w:rsidRDefault="00EE62AD" w:rsidP="00B271CE">
            <w:pPr>
              <w:widowControl w:val="0"/>
              <w:rPr>
                <w:rFonts w:cs="Arial"/>
                <w:bCs/>
              </w:rPr>
            </w:pPr>
          </w:p>
        </w:tc>
      </w:tr>
      <w:tr w:rsidR="00EE62AD" w:rsidRPr="00C55B0E" w14:paraId="6E5EACDA" w14:textId="77777777" w:rsidTr="00682A98">
        <w:trPr>
          <w:trHeight w:val="298"/>
        </w:trPr>
        <w:tc>
          <w:tcPr>
            <w:tcW w:w="864" w:type="dxa"/>
            <w:tcBorders>
              <w:left w:val="single" w:sz="12" w:space="0" w:color="auto"/>
            </w:tcBorders>
          </w:tcPr>
          <w:p w14:paraId="705B5FDB" w14:textId="77777777" w:rsidR="00EE62AD" w:rsidRPr="00C55B0E" w:rsidRDefault="00EE62AD" w:rsidP="00B271CE">
            <w:pPr>
              <w:widowControl w:val="0"/>
              <w:rPr>
                <w:rFonts w:cs="Arial"/>
                <w:bCs/>
              </w:rPr>
            </w:pPr>
          </w:p>
        </w:tc>
        <w:tc>
          <w:tcPr>
            <w:tcW w:w="1649" w:type="dxa"/>
          </w:tcPr>
          <w:p w14:paraId="7C793CEE" w14:textId="77777777" w:rsidR="00EE62AD" w:rsidRPr="00C55B0E" w:rsidRDefault="00EE62AD" w:rsidP="00B271CE">
            <w:pPr>
              <w:widowControl w:val="0"/>
              <w:rPr>
                <w:rFonts w:cs="Arial"/>
                <w:bCs/>
              </w:rPr>
            </w:pPr>
          </w:p>
        </w:tc>
        <w:tc>
          <w:tcPr>
            <w:tcW w:w="2698" w:type="dxa"/>
            <w:tcBorders>
              <w:right w:val="single" w:sz="12" w:space="0" w:color="auto"/>
            </w:tcBorders>
          </w:tcPr>
          <w:p w14:paraId="522377B6" w14:textId="77777777" w:rsidR="00EE62AD" w:rsidRPr="00C55B0E" w:rsidRDefault="00EE62AD" w:rsidP="00B271CE">
            <w:pPr>
              <w:widowControl w:val="0"/>
              <w:rPr>
                <w:rFonts w:cs="Arial"/>
                <w:bCs/>
              </w:rPr>
            </w:pPr>
          </w:p>
        </w:tc>
        <w:tc>
          <w:tcPr>
            <w:tcW w:w="900" w:type="dxa"/>
            <w:tcBorders>
              <w:left w:val="single" w:sz="12" w:space="0" w:color="auto"/>
            </w:tcBorders>
          </w:tcPr>
          <w:p w14:paraId="35B467B2" w14:textId="77777777" w:rsidR="00EE62AD" w:rsidRPr="00C55B0E" w:rsidRDefault="00EE62AD" w:rsidP="00B271CE">
            <w:pPr>
              <w:widowControl w:val="0"/>
              <w:rPr>
                <w:rFonts w:cs="Arial"/>
                <w:bCs/>
              </w:rPr>
            </w:pPr>
          </w:p>
        </w:tc>
        <w:tc>
          <w:tcPr>
            <w:tcW w:w="1349" w:type="dxa"/>
          </w:tcPr>
          <w:p w14:paraId="64FAE4B0" w14:textId="77777777" w:rsidR="00EE62AD" w:rsidRPr="00C55B0E" w:rsidRDefault="00EE62AD" w:rsidP="00B271CE">
            <w:pPr>
              <w:widowControl w:val="0"/>
              <w:rPr>
                <w:rFonts w:cs="Arial"/>
                <w:bCs/>
              </w:rPr>
            </w:pPr>
          </w:p>
        </w:tc>
        <w:tc>
          <w:tcPr>
            <w:tcW w:w="2699" w:type="dxa"/>
            <w:tcBorders>
              <w:right w:val="single" w:sz="12" w:space="0" w:color="auto"/>
            </w:tcBorders>
          </w:tcPr>
          <w:p w14:paraId="082429A7" w14:textId="77777777" w:rsidR="00EE62AD" w:rsidRPr="00C55B0E" w:rsidRDefault="00EE62AD" w:rsidP="00B271CE">
            <w:pPr>
              <w:widowControl w:val="0"/>
              <w:rPr>
                <w:rFonts w:cs="Arial"/>
                <w:bCs/>
              </w:rPr>
            </w:pPr>
          </w:p>
        </w:tc>
      </w:tr>
      <w:tr w:rsidR="00EE62AD" w:rsidRPr="00C55B0E" w14:paraId="0AEA8647" w14:textId="77777777" w:rsidTr="00682A98">
        <w:trPr>
          <w:trHeight w:val="316"/>
        </w:trPr>
        <w:tc>
          <w:tcPr>
            <w:tcW w:w="864" w:type="dxa"/>
            <w:tcBorders>
              <w:left w:val="single" w:sz="12" w:space="0" w:color="auto"/>
            </w:tcBorders>
          </w:tcPr>
          <w:p w14:paraId="411A2872" w14:textId="77777777" w:rsidR="00EE62AD" w:rsidRPr="00C55B0E" w:rsidRDefault="00EE62AD" w:rsidP="00B271CE">
            <w:pPr>
              <w:widowControl w:val="0"/>
              <w:rPr>
                <w:rFonts w:cs="Arial"/>
                <w:bCs/>
              </w:rPr>
            </w:pPr>
          </w:p>
        </w:tc>
        <w:tc>
          <w:tcPr>
            <w:tcW w:w="1649" w:type="dxa"/>
          </w:tcPr>
          <w:p w14:paraId="238E83FE" w14:textId="77777777" w:rsidR="00EE62AD" w:rsidRPr="00C55B0E" w:rsidRDefault="00EE62AD" w:rsidP="00B271CE">
            <w:pPr>
              <w:widowControl w:val="0"/>
              <w:rPr>
                <w:rFonts w:cs="Arial"/>
                <w:bCs/>
              </w:rPr>
            </w:pPr>
          </w:p>
        </w:tc>
        <w:tc>
          <w:tcPr>
            <w:tcW w:w="2698" w:type="dxa"/>
            <w:tcBorders>
              <w:right w:val="single" w:sz="12" w:space="0" w:color="auto"/>
            </w:tcBorders>
          </w:tcPr>
          <w:p w14:paraId="2D6A744D" w14:textId="77777777" w:rsidR="00EE62AD" w:rsidRPr="00C55B0E" w:rsidRDefault="00EE62AD" w:rsidP="00B271CE">
            <w:pPr>
              <w:widowControl w:val="0"/>
              <w:rPr>
                <w:rFonts w:cs="Arial"/>
                <w:bCs/>
              </w:rPr>
            </w:pPr>
          </w:p>
        </w:tc>
        <w:tc>
          <w:tcPr>
            <w:tcW w:w="900" w:type="dxa"/>
            <w:tcBorders>
              <w:left w:val="single" w:sz="12" w:space="0" w:color="auto"/>
            </w:tcBorders>
          </w:tcPr>
          <w:p w14:paraId="67FC7D52" w14:textId="77777777" w:rsidR="00EE62AD" w:rsidRPr="00C55B0E" w:rsidRDefault="00EE62AD" w:rsidP="00B271CE">
            <w:pPr>
              <w:widowControl w:val="0"/>
              <w:rPr>
                <w:rFonts w:cs="Arial"/>
                <w:bCs/>
              </w:rPr>
            </w:pPr>
          </w:p>
        </w:tc>
        <w:tc>
          <w:tcPr>
            <w:tcW w:w="1349" w:type="dxa"/>
          </w:tcPr>
          <w:p w14:paraId="5C609A57" w14:textId="77777777" w:rsidR="00EE62AD" w:rsidRPr="00C55B0E" w:rsidRDefault="00EE62AD" w:rsidP="00B271CE">
            <w:pPr>
              <w:widowControl w:val="0"/>
              <w:rPr>
                <w:rFonts w:cs="Arial"/>
                <w:bCs/>
              </w:rPr>
            </w:pPr>
          </w:p>
        </w:tc>
        <w:tc>
          <w:tcPr>
            <w:tcW w:w="2699" w:type="dxa"/>
            <w:tcBorders>
              <w:right w:val="single" w:sz="12" w:space="0" w:color="auto"/>
            </w:tcBorders>
          </w:tcPr>
          <w:p w14:paraId="010DD67F" w14:textId="77777777" w:rsidR="00EE62AD" w:rsidRPr="00C55B0E" w:rsidRDefault="00EE62AD" w:rsidP="00B271CE">
            <w:pPr>
              <w:widowControl w:val="0"/>
              <w:rPr>
                <w:rFonts w:cs="Arial"/>
                <w:bCs/>
              </w:rPr>
            </w:pPr>
          </w:p>
        </w:tc>
      </w:tr>
      <w:tr w:rsidR="00EE62AD" w:rsidRPr="00C55B0E" w14:paraId="04FFED0B" w14:textId="77777777" w:rsidTr="00682A98">
        <w:trPr>
          <w:trHeight w:val="316"/>
        </w:trPr>
        <w:tc>
          <w:tcPr>
            <w:tcW w:w="864" w:type="dxa"/>
            <w:tcBorders>
              <w:left w:val="single" w:sz="12" w:space="0" w:color="auto"/>
            </w:tcBorders>
          </w:tcPr>
          <w:p w14:paraId="622E17DA" w14:textId="77777777" w:rsidR="00EE62AD" w:rsidRPr="00C55B0E" w:rsidRDefault="00EE62AD" w:rsidP="00B271CE">
            <w:pPr>
              <w:widowControl w:val="0"/>
              <w:rPr>
                <w:rFonts w:cs="Arial"/>
                <w:bCs/>
              </w:rPr>
            </w:pPr>
          </w:p>
        </w:tc>
        <w:tc>
          <w:tcPr>
            <w:tcW w:w="1649" w:type="dxa"/>
          </w:tcPr>
          <w:p w14:paraId="1D55E52B" w14:textId="77777777" w:rsidR="00EE62AD" w:rsidRPr="00C55B0E" w:rsidRDefault="00EE62AD" w:rsidP="00B271CE">
            <w:pPr>
              <w:widowControl w:val="0"/>
              <w:rPr>
                <w:rFonts w:cs="Arial"/>
                <w:bCs/>
              </w:rPr>
            </w:pPr>
          </w:p>
        </w:tc>
        <w:tc>
          <w:tcPr>
            <w:tcW w:w="2698" w:type="dxa"/>
            <w:tcBorders>
              <w:right w:val="single" w:sz="12" w:space="0" w:color="auto"/>
            </w:tcBorders>
          </w:tcPr>
          <w:p w14:paraId="0345720D" w14:textId="77777777" w:rsidR="00EE62AD" w:rsidRPr="00C55B0E" w:rsidRDefault="00EE62AD" w:rsidP="00B271CE">
            <w:pPr>
              <w:widowControl w:val="0"/>
              <w:rPr>
                <w:rFonts w:cs="Arial"/>
                <w:bCs/>
              </w:rPr>
            </w:pPr>
          </w:p>
        </w:tc>
        <w:tc>
          <w:tcPr>
            <w:tcW w:w="900" w:type="dxa"/>
            <w:tcBorders>
              <w:left w:val="single" w:sz="12" w:space="0" w:color="auto"/>
            </w:tcBorders>
          </w:tcPr>
          <w:p w14:paraId="1A34FE85" w14:textId="77777777" w:rsidR="00EE62AD" w:rsidRPr="00C55B0E" w:rsidRDefault="00EE62AD" w:rsidP="00B271CE">
            <w:pPr>
              <w:widowControl w:val="0"/>
              <w:rPr>
                <w:rFonts w:cs="Arial"/>
                <w:bCs/>
              </w:rPr>
            </w:pPr>
          </w:p>
        </w:tc>
        <w:tc>
          <w:tcPr>
            <w:tcW w:w="1349" w:type="dxa"/>
          </w:tcPr>
          <w:p w14:paraId="7E14E4B8" w14:textId="77777777" w:rsidR="00EE62AD" w:rsidRPr="00C55B0E" w:rsidRDefault="00EE62AD" w:rsidP="00B271CE">
            <w:pPr>
              <w:widowControl w:val="0"/>
              <w:rPr>
                <w:rFonts w:cs="Arial"/>
                <w:bCs/>
              </w:rPr>
            </w:pPr>
          </w:p>
        </w:tc>
        <w:tc>
          <w:tcPr>
            <w:tcW w:w="2699" w:type="dxa"/>
            <w:tcBorders>
              <w:right w:val="single" w:sz="12" w:space="0" w:color="auto"/>
            </w:tcBorders>
          </w:tcPr>
          <w:p w14:paraId="029764BA" w14:textId="77777777" w:rsidR="00EE62AD" w:rsidRPr="00C55B0E" w:rsidRDefault="00EE62AD" w:rsidP="00B271CE">
            <w:pPr>
              <w:widowControl w:val="0"/>
              <w:rPr>
                <w:rFonts w:cs="Arial"/>
                <w:bCs/>
              </w:rPr>
            </w:pPr>
          </w:p>
        </w:tc>
      </w:tr>
      <w:tr w:rsidR="00EE62AD" w:rsidRPr="00C55B0E" w14:paraId="293CE243" w14:textId="77777777" w:rsidTr="00682A98">
        <w:trPr>
          <w:trHeight w:val="316"/>
        </w:trPr>
        <w:tc>
          <w:tcPr>
            <w:tcW w:w="864" w:type="dxa"/>
            <w:tcBorders>
              <w:left w:val="single" w:sz="12" w:space="0" w:color="auto"/>
            </w:tcBorders>
          </w:tcPr>
          <w:p w14:paraId="69357EAF" w14:textId="77777777" w:rsidR="00EE62AD" w:rsidRPr="00C55B0E" w:rsidRDefault="00EE62AD" w:rsidP="00B271CE">
            <w:pPr>
              <w:widowControl w:val="0"/>
              <w:rPr>
                <w:rFonts w:cs="Arial"/>
                <w:bCs/>
              </w:rPr>
            </w:pPr>
          </w:p>
        </w:tc>
        <w:tc>
          <w:tcPr>
            <w:tcW w:w="1649" w:type="dxa"/>
          </w:tcPr>
          <w:p w14:paraId="4449FF8B" w14:textId="77777777" w:rsidR="00EE62AD" w:rsidRPr="00C55B0E" w:rsidRDefault="00EE62AD" w:rsidP="00B271CE">
            <w:pPr>
              <w:widowControl w:val="0"/>
              <w:rPr>
                <w:rFonts w:cs="Arial"/>
                <w:bCs/>
              </w:rPr>
            </w:pPr>
          </w:p>
        </w:tc>
        <w:tc>
          <w:tcPr>
            <w:tcW w:w="2698" w:type="dxa"/>
            <w:tcBorders>
              <w:right w:val="single" w:sz="12" w:space="0" w:color="auto"/>
            </w:tcBorders>
          </w:tcPr>
          <w:p w14:paraId="65DD4B57" w14:textId="77777777" w:rsidR="00EE62AD" w:rsidRPr="00C55B0E" w:rsidRDefault="00EE62AD" w:rsidP="00B271CE">
            <w:pPr>
              <w:widowControl w:val="0"/>
              <w:rPr>
                <w:rFonts w:cs="Arial"/>
                <w:bCs/>
              </w:rPr>
            </w:pPr>
          </w:p>
        </w:tc>
        <w:tc>
          <w:tcPr>
            <w:tcW w:w="900" w:type="dxa"/>
            <w:tcBorders>
              <w:left w:val="single" w:sz="12" w:space="0" w:color="auto"/>
            </w:tcBorders>
          </w:tcPr>
          <w:p w14:paraId="75A02C42" w14:textId="77777777" w:rsidR="00EE62AD" w:rsidRPr="00C55B0E" w:rsidRDefault="00EE62AD" w:rsidP="00B271CE">
            <w:pPr>
              <w:widowControl w:val="0"/>
              <w:rPr>
                <w:rFonts w:cs="Arial"/>
                <w:bCs/>
              </w:rPr>
            </w:pPr>
          </w:p>
        </w:tc>
        <w:tc>
          <w:tcPr>
            <w:tcW w:w="1349" w:type="dxa"/>
          </w:tcPr>
          <w:p w14:paraId="1CCED026" w14:textId="77777777" w:rsidR="00EE62AD" w:rsidRPr="00C55B0E" w:rsidRDefault="00EE62AD" w:rsidP="00B271CE">
            <w:pPr>
              <w:widowControl w:val="0"/>
              <w:rPr>
                <w:rFonts w:cs="Arial"/>
                <w:bCs/>
              </w:rPr>
            </w:pPr>
          </w:p>
        </w:tc>
        <w:tc>
          <w:tcPr>
            <w:tcW w:w="2699" w:type="dxa"/>
            <w:tcBorders>
              <w:right w:val="single" w:sz="12" w:space="0" w:color="auto"/>
            </w:tcBorders>
          </w:tcPr>
          <w:p w14:paraId="4513F222" w14:textId="77777777" w:rsidR="00EE62AD" w:rsidRPr="00C55B0E" w:rsidRDefault="00EE62AD" w:rsidP="00B271CE">
            <w:pPr>
              <w:widowControl w:val="0"/>
              <w:rPr>
                <w:rFonts w:cs="Arial"/>
                <w:bCs/>
              </w:rPr>
            </w:pPr>
          </w:p>
        </w:tc>
      </w:tr>
      <w:tr w:rsidR="00EE62AD" w:rsidRPr="00C55B0E" w14:paraId="35571333" w14:textId="77777777" w:rsidTr="00682A98">
        <w:trPr>
          <w:trHeight w:val="316"/>
        </w:trPr>
        <w:tc>
          <w:tcPr>
            <w:tcW w:w="864" w:type="dxa"/>
            <w:tcBorders>
              <w:left w:val="single" w:sz="12" w:space="0" w:color="auto"/>
            </w:tcBorders>
          </w:tcPr>
          <w:p w14:paraId="1FC0EB00" w14:textId="77777777" w:rsidR="00EE62AD" w:rsidRPr="00C55B0E" w:rsidRDefault="00EE62AD" w:rsidP="00B271CE">
            <w:pPr>
              <w:widowControl w:val="0"/>
              <w:rPr>
                <w:rFonts w:cs="Arial"/>
                <w:bCs/>
              </w:rPr>
            </w:pPr>
          </w:p>
        </w:tc>
        <w:tc>
          <w:tcPr>
            <w:tcW w:w="1649" w:type="dxa"/>
          </w:tcPr>
          <w:p w14:paraId="47041D7D" w14:textId="77777777" w:rsidR="00EE62AD" w:rsidRPr="00C55B0E" w:rsidRDefault="00EE62AD" w:rsidP="00B271CE">
            <w:pPr>
              <w:widowControl w:val="0"/>
              <w:rPr>
                <w:rFonts w:cs="Arial"/>
                <w:bCs/>
              </w:rPr>
            </w:pPr>
          </w:p>
        </w:tc>
        <w:tc>
          <w:tcPr>
            <w:tcW w:w="2698" w:type="dxa"/>
            <w:tcBorders>
              <w:right w:val="single" w:sz="12" w:space="0" w:color="auto"/>
            </w:tcBorders>
          </w:tcPr>
          <w:p w14:paraId="03EC30FC" w14:textId="77777777" w:rsidR="00EE62AD" w:rsidRPr="00C55B0E" w:rsidRDefault="00EE62AD" w:rsidP="00B271CE">
            <w:pPr>
              <w:widowControl w:val="0"/>
              <w:rPr>
                <w:rFonts w:cs="Arial"/>
                <w:bCs/>
              </w:rPr>
            </w:pPr>
          </w:p>
        </w:tc>
        <w:tc>
          <w:tcPr>
            <w:tcW w:w="900" w:type="dxa"/>
            <w:tcBorders>
              <w:left w:val="single" w:sz="12" w:space="0" w:color="auto"/>
            </w:tcBorders>
          </w:tcPr>
          <w:p w14:paraId="171FEE98" w14:textId="77777777" w:rsidR="00EE62AD" w:rsidRPr="00C55B0E" w:rsidRDefault="00EE62AD" w:rsidP="00B271CE">
            <w:pPr>
              <w:widowControl w:val="0"/>
              <w:rPr>
                <w:rFonts w:cs="Arial"/>
                <w:bCs/>
              </w:rPr>
            </w:pPr>
          </w:p>
        </w:tc>
        <w:tc>
          <w:tcPr>
            <w:tcW w:w="1349" w:type="dxa"/>
          </w:tcPr>
          <w:p w14:paraId="3F10F5CA" w14:textId="77777777" w:rsidR="00EE62AD" w:rsidRPr="00C55B0E" w:rsidRDefault="00EE62AD" w:rsidP="00B271CE">
            <w:pPr>
              <w:widowControl w:val="0"/>
              <w:rPr>
                <w:rFonts w:cs="Arial"/>
                <w:bCs/>
              </w:rPr>
            </w:pPr>
          </w:p>
        </w:tc>
        <w:tc>
          <w:tcPr>
            <w:tcW w:w="2699" w:type="dxa"/>
            <w:tcBorders>
              <w:right w:val="single" w:sz="12" w:space="0" w:color="auto"/>
            </w:tcBorders>
          </w:tcPr>
          <w:p w14:paraId="08B2258C" w14:textId="77777777" w:rsidR="00EE62AD" w:rsidRPr="00C55B0E" w:rsidRDefault="00EE62AD" w:rsidP="00B271CE">
            <w:pPr>
              <w:widowControl w:val="0"/>
              <w:rPr>
                <w:rFonts w:cs="Arial"/>
                <w:bCs/>
              </w:rPr>
            </w:pPr>
          </w:p>
        </w:tc>
      </w:tr>
      <w:tr w:rsidR="00EE62AD" w:rsidRPr="00C55B0E" w14:paraId="0DD5DBEC" w14:textId="77777777" w:rsidTr="00682A98">
        <w:trPr>
          <w:trHeight w:val="316"/>
        </w:trPr>
        <w:tc>
          <w:tcPr>
            <w:tcW w:w="864" w:type="dxa"/>
            <w:tcBorders>
              <w:left w:val="single" w:sz="12" w:space="0" w:color="auto"/>
            </w:tcBorders>
          </w:tcPr>
          <w:p w14:paraId="68884CDD" w14:textId="77777777" w:rsidR="00EE62AD" w:rsidRPr="00C55B0E" w:rsidRDefault="00EE62AD" w:rsidP="00B271CE">
            <w:pPr>
              <w:widowControl w:val="0"/>
              <w:rPr>
                <w:rFonts w:cs="Arial"/>
                <w:bCs/>
              </w:rPr>
            </w:pPr>
          </w:p>
        </w:tc>
        <w:tc>
          <w:tcPr>
            <w:tcW w:w="1649" w:type="dxa"/>
          </w:tcPr>
          <w:p w14:paraId="4FF9A31C" w14:textId="77777777" w:rsidR="00EE62AD" w:rsidRPr="00C55B0E" w:rsidRDefault="00EE62AD" w:rsidP="00B271CE">
            <w:pPr>
              <w:widowControl w:val="0"/>
              <w:rPr>
                <w:rFonts w:cs="Arial"/>
                <w:bCs/>
              </w:rPr>
            </w:pPr>
          </w:p>
        </w:tc>
        <w:tc>
          <w:tcPr>
            <w:tcW w:w="2698" w:type="dxa"/>
            <w:tcBorders>
              <w:right w:val="single" w:sz="12" w:space="0" w:color="auto"/>
            </w:tcBorders>
          </w:tcPr>
          <w:p w14:paraId="36F3476F" w14:textId="77777777" w:rsidR="00EE62AD" w:rsidRPr="00C55B0E" w:rsidRDefault="00EE62AD" w:rsidP="00B271CE">
            <w:pPr>
              <w:widowControl w:val="0"/>
              <w:rPr>
                <w:rFonts w:cs="Arial"/>
                <w:bCs/>
              </w:rPr>
            </w:pPr>
          </w:p>
        </w:tc>
        <w:tc>
          <w:tcPr>
            <w:tcW w:w="900" w:type="dxa"/>
            <w:tcBorders>
              <w:left w:val="single" w:sz="12" w:space="0" w:color="auto"/>
            </w:tcBorders>
          </w:tcPr>
          <w:p w14:paraId="2E083422" w14:textId="77777777" w:rsidR="00EE62AD" w:rsidRPr="00C55B0E" w:rsidRDefault="00EE62AD" w:rsidP="00B271CE">
            <w:pPr>
              <w:widowControl w:val="0"/>
              <w:rPr>
                <w:rFonts w:cs="Arial"/>
                <w:bCs/>
              </w:rPr>
            </w:pPr>
          </w:p>
        </w:tc>
        <w:tc>
          <w:tcPr>
            <w:tcW w:w="1349" w:type="dxa"/>
          </w:tcPr>
          <w:p w14:paraId="0BC4C8C8" w14:textId="77777777" w:rsidR="00EE62AD" w:rsidRPr="00C55B0E" w:rsidRDefault="00EE62AD" w:rsidP="00B271CE">
            <w:pPr>
              <w:widowControl w:val="0"/>
              <w:rPr>
                <w:rFonts w:cs="Arial"/>
                <w:bCs/>
              </w:rPr>
            </w:pPr>
          </w:p>
        </w:tc>
        <w:tc>
          <w:tcPr>
            <w:tcW w:w="2699" w:type="dxa"/>
            <w:tcBorders>
              <w:right w:val="single" w:sz="12" w:space="0" w:color="auto"/>
            </w:tcBorders>
          </w:tcPr>
          <w:p w14:paraId="17575EA0" w14:textId="77777777" w:rsidR="00EE62AD" w:rsidRPr="00C55B0E" w:rsidRDefault="00EE62AD" w:rsidP="00B271CE">
            <w:pPr>
              <w:widowControl w:val="0"/>
              <w:rPr>
                <w:rFonts w:cs="Arial"/>
                <w:bCs/>
              </w:rPr>
            </w:pPr>
          </w:p>
        </w:tc>
      </w:tr>
      <w:tr w:rsidR="00EE62AD" w:rsidRPr="00C55B0E" w14:paraId="7B930980" w14:textId="77777777" w:rsidTr="00682A98">
        <w:trPr>
          <w:trHeight w:val="316"/>
        </w:trPr>
        <w:tc>
          <w:tcPr>
            <w:tcW w:w="864" w:type="dxa"/>
            <w:tcBorders>
              <w:left w:val="single" w:sz="12" w:space="0" w:color="auto"/>
              <w:bottom w:val="single" w:sz="4" w:space="0" w:color="auto"/>
            </w:tcBorders>
          </w:tcPr>
          <w:p w14:paraId="60629E43" w14:textId="77777777" w:rsidR="00EE62AD" w:rsidRPr="00C55B0E" w:rsidRDefault="00EE62AD" w:rsidP="00B271CE">
            <w:pPr>
              <w:widowControl w:val="0"/>
              <w:rPr>
                <w:rFonts w:cs="Arial"/>
                <w:bCs/>
              </w:rPr>
            </w:pPr>
          </w:p>
        </w:tc>
        <w:tc>
          <w:tcPr>
            <w:tcW w:w="1649" w:type="dxa"/>
            <w:tcBorders>
              <w:bottom w:val="single" w:sz="4" w:space="0" w:color="auto"/>
            </w:tcBorders>
          </w:tcPr>
          <w:p w14:paraId="425E4CA7" w14:textId="77777777" w:rsidR="00EE62AD" w:rsidRPr="00C55B0E" w:rsidRDefault="00EE62AD" w:rsidP="00B271CE">
            <w:pPr>
              <w:widowControl w:val="0"/>
              <w:rPr>
                <w:rFonts w:cs="Arial"/>
                <w:bCs/>
              </w:rPr>
            </w:pPr>
          </w:p>
        </w:tc>
        <w:tc>
          <w:tcPr>
            <w:tcW w:w="2698" w:type="dxa"/>
            <w:tcBorders>
              <w:bottom w:val="single" w:sz="4" w:space="0" w:color="auto"/>
              <w:right w:val="single" w:sz="12" w:space="0" w:color="auto"/>
            </w:tcBorders>
          </w:tcPr>
          <w:p w14:paraId="36AF741E" w14:textId="77777777" w:rsidR="00EE62AD" w:rsidRPr="00C55B0E" w:rsidRDefault="00EE62AD" w:rsidP="00B271CE">
            <w:pPr>
              <w:widowControl w:val="0"/>
              <w:rPr>
                <w:rFonts w:cs="Arial"/>
                <w:bCs/>
              </w:rPr>
            </w:pPr>
          </w:p>
        </w:tc>
        <w:tc>
          <w:tcPr>
            <w:tcW w:w="900" w:type="dxa"/>
            <w:tcBorders>
              <w:left w:val="single" w:sz="12" w:space="0" w:color="auto"/>
              <w:bottom w:val="single" w:sz="4" w:space="0" w:color="auto"/>
            </w:tcBorders>
          </w:tcPr>
          <w:p w14:paraId="04066763" w14:textId="77777777" w:rsidR="00EE62AD" w:rsidRPr="00C55B0E" w:rsidRDefault="00EE62AD" w:rsidP="00B271CE">
            <w:pPr>
              <w:widowControl w:val="0"/>
              <w:rPr>
                <w:rFonts w:cs="Arial"/>
                <w:bCs/>
              </w:rPr>
            </w:pPr>
          </w:p>
        </w:tc>
        <w:tc>
          <w:tcPr>
            <w:tcW w:w="1349" w:type="dxa"/>
            <w:tcBorders>
              <w:bottom w:val="single" w:sz="4" w:space="0" w:color="auto"/>
            </w:tcBorders>
          </w:tcPr>
          <w:p w14:paraId="04B8F532" w14:textId="77777777" w:rsidR="00EE62AD" w:rsidRPr="00C55B0E" w:rsidRDefault="00EE62AD" w:rsidP="00B271CE">
            <w:pPr>
              <w:widowControl w:val="0"/>
              <w:rPr>
                <w:rFonts w:cs="Arial"/>
                <w:bCs/>
              </w:rPr>
            </w:pPr>
          </w:p>
        </w:tc>
        <w:tc>
          <w:tcPr>
            <w:tcW w:w="2699" w:type="dxa"/>
            <w:tcBorders>
              <w:bottom w:val="single" w:sz="4" w:space="0" w:color="auto"/>
              <w:right w:val="single" w:sz="12" w:space="0" w:color="auto"/>
            </w:tcBorders>
          </w:tcPr>
          <w:p w14:paraId="46A3236E" w14:textId="77777777" w:rsidR="00EE62AD" w:rsidRPr="00C55B0E" w:rsidRDefault="00EE62AD" w:rsidP="00B271CE">
            <w:pPr>
              <w:widowControl w:val="0"/>
              <w:rPr>
                <w:rFonts w:cs="Arial"/>
                <w:bCs/>
              </w:rPr>
            </w:pPr>
          </w:p>
        </w:tc>
      </w:tr>
      <w:tr w:rsidR="00EE62AD" w:rsidRPr="00C55B0E" w14:paraId="438E4A6B" w14:textId="77777777" w:rsidTr="00682A98">
        <w:trPr>
          <w:trHeight w:val="316"/>
        </w:trPr>
        <w:tc>
          <w:tcPr>
            <w:tcW w:w="864" w:type="dxa"/>
            <w:tcBorders>
              <w:left w:val="single" w:sz="12" w:space="0" w:color="auto"/>
              <w:bottom w:val="single" w:sz="12" w:space="0" w:color="auto"/>
            </w:tcBorders>
          </w:tcPr>
          <w:p w14:paraId="52E06BD6" w14:textId="77777777" w:rsidR="00EE62AD" w:rsidRPr="00C55B0E" w:rsidRDefault="00EE62AD" w:rsidP="00B271CE">
            <w:pPr>
              <w:widowControl w:val="0"/>
              <w:rPr>
                <w:rFonts w:cs="Arial"/>
                <w:bCs/>
              </w:rPr>
            </w:pPr>
          </w:p>
        </w:tc>
        <w:tc>
          <w:tcPr>
            <w:tcW w:w="1649" w:type="dxa"/>
            <w:tcBorders>
              <w:bottom w:val="single" w:sz="12" w:space="0" w:color="auto"/>
            </w:tcBorders>
          </w:tcPr>
          <w:p w14:paraId="0695BFCC" w14:textId="77777777" w:rsidR="00EE62AD" w:rsidRPr="00C55B0E" w:rsidRDefault="00EE62AD" w:rsidP="00B271CE">
            <w:pPr>
              <w:widowControl w:val="0"/>
              <w:rPr>
                <w:rFonts w:cs="Arial"/>
                <w:bCs/>
              </w:rPr>
            </w:pPr>
          </w:p>
        </w:tc>
        <w:tc>
          <w:tcPr>
            <w:tcW w:w="2698" w:type="dxa"/>
            <w:tcBorders>
              <w:bottom w:val="single" w:sz="12" w:space="0" w:color="auto"/>
              <w:right w:val="single" w:sz="12" w:space="0" w:color="auto"/>
            </w:tcBorders>
          </w:tcPr>
          <w:p w14:paraId="39EB9A6D" w14:textId="77777777" w:rsidR="00EE62AD" w:rsidRPr="00C55B0E" w:rsidRDefault="00EE62AD" w:rsidP="00B271CE">
            <w:pPr>
              <w:widowControl w:val="0"/>
              <w:rPr>
                <w:rFonts w:cs="Arial"/>
                <w:bCs/>
              </w:rPr>
            </w:pPr>
          </w:p>
        </w:tc>
        <w:tc>
          <w:tcPr>
            <w:tcW w:w="900" w:type="dxa"/>
            <w:tcBorders>
              <w:left w:val="single" w:sz="12" w:space="0" w:color="auto"/>
              <w:bottom w:val="single" w:sz="12" w:space="0" w:color="auto"/>
            </w:tcBorders>
          </w:tcPr>
          <w:p w14:paraId="1E900C9C" w14:textId="77777777" w:rsidR="00EE62AD" w:rsidRPr="00C55B0E" w:rsidRDefault="00EE62AD" w:rsidP="00B271CE">
            <w:pPr>
              <w:widowControl w:val="0"/>
              <w:rPr>
                <w:rFonts w:cs="Arial"/>
                <w:bCs/>
              </w:rPr>
            </w:pPr>
          </w:p>
        </w:tc>
        <w:tc>
          <w:tcPr>
            <w:tcW w:w="1349" w:type="dxa"/>
            <w:tcBorders>
              <w:bottom w:val="single" w:sz="12" w:space="0" w:color="auto"/>
            </w:tcBorders>
          </w:tcPr>
          <w:p w14:paraId="17407B51" w14:textId="77777777" w:rsidR="00EE62AD" w:rsidRPr="00C55B0E" w:rsidRDefault="00EE62AD" w:rsidP="00B271CE">
            <w:pPr>
              <w:widowControl w:val="0"/>
              <w:rPr>
                <w:rFonts w:cs="Arial"/>
                <w:bCs/>
              </w:rPr>
            </w:pPr>
          </w:p>
        </w:tc>
        <w:tc>
          <w:tcPr>
            <w:tcW w:w="2699" w:type="dxa"/>
            <w:tcBorders>
              <w:bottom w:val="single" w:sz="12" w:space="0" w:color="auto"/>
              <w:right w:val="single" w:sz="12" w:space="0" w:color="auto"/>
            </w:tcBorders>
          </w:tcPr>
          <w:p w14:paraId="1FC78036" w14:textId="77777777" w:rsidR="00EE62AD" w:rsidRPr="00C55B0E" w:rsidRDefault="00EE62AD" w:rsidP="00B271CE">
            <w:pPr>
              <w:widowControl w:val="0"/>
              <w:rPr>
                <w:rFonts w:cs="Arial"/>
                <w:bCs/>
              </w:rPr>
            </w:pPr>
          </w:p>
        </w:tc>
      </w:tr>
    </w:tbl>
    <w:p w14:paraId="44C9CA8E" w14:textId="77777777" w:rsidR="00AF06EC" w:rsidRDefault="00AA3486" w:rsidP="00682A98">
      <w:pPr>
        <w:pStyle w:val="Nadpis1"/>
      </w:pPr>
      <w:bookmarkStart w:id="13" w:name="_Toc100621535"/>
      <w:bookmarkStart w:id="14" w:name="_Toc135445991"/>
      <w:bookmarkStart w:id="15" w:name="_Toc472344227"/>
      <w:bookmarkStart w:id="16" w:name="_Toc10038669"/>
      <w:r w:rsidRPr="00E62125">
        <w:t>Definice</w:t>
      </w:r>
      <w:r w:rsidR="00D472C8">
        <w:t xml:space="preserve"> pojmů</w:t>
      </w:r>
      <w:r w:rsidRPr="00E62125">
        <w:t xml:space="preserve"> a použité zkratky</w:t>
      </w:r>
      <w:bookmarkEnd w:id="13"/>
      <w:bookmarkEnd w:id="14"/>
      <w:bookmarkEnd w:id="15"/>
      <w:bookmarkEnd w:id="16"/>
    </w:p>
    <w:p w14:paraId="0F5BB060" w14:textId="076F16E0" w:rsidR="005E4B75" w:rsidRDefault="005E4B75" w:rsidP="005E4B75">
      <w:pPr>
        <w:pStyle w:val="Nadpis1"/>
        <w:numPr>
          <w:ilvl w:val="0"/>
          <w:numId w:val="0"/>
        </w:numPr>
      </w:pPr>
      <w:bookmarkStart w:id="17" w:name="_Toc443914705"/>
      <w:bookmarkStart w:id="18" w:name="_Toc472344228"/>
      <w:bookmarkStart w:id="19" w:name="_Toc524514337"/>
      <w:bookmarkStart w:id="20" w:name="_Toc10038670"/>
      <w:r w:rsidRPr="00F05476">
        <w:t>Použité zkratky v textu</w:t>
      </w:r>
      <w:bookmarkEnd w:id="17"/>
      <w:bookmarkEnd w:id="18"/>
      <w:bookmarkEnd w:id="19"/>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6"/>
        <w:gridCol w:w="9048"/>
      </w:tblGrid>
      <w:tr w:rsidR="005E4B75" w:rsidRPr="00E62125" w14:paraId="22783DD7" w14:textId="77777777" w:rsidTr="00380522">
        <w:trPr>
          <w:trHeight w:val="577"/>
        </w:trPr>
        <w:tc>
          <w:tcPr>
            <w:tcW w:w="1196" w:type="dxa"/>
            <w:vAlign w:val="center"/>
          </w:tcPr>
          <w:p w14:paraId="4B8A0E5E" w14:textId="77777777" w:rsidR="005E4B75" w:rsidRPr="00E62125" w:rsidRDefault="005E4B75" w:rsidP="00380522">
            <w:pPr>
              <w:pStyle w:val="Zkladntext2"/>
              <w:ind w:left="0"/>
              <w:rPr>
                <w:szCs w:val="24"/>
              </w:rPr>
            </w:pPr>
            <w:r>
              <w:rPr>
                <w:szCs w:val="24"/>
              </w:rPr>
              <w:t>APN</w:t>
            </w:r>
          </w:p>
        </w:tc>
        <w:tc>
          <w:tcPr>
            <w:tcW w:w="9048" w:type="dxa"/>
            <w:vAlign w:val="center"/>
          </w:tcPr>
          <w:p w14:paraId="0A560E88" w14:textId="77777777" w:rsidR="005E4B75" w:rsidRPr="00E62125" w:rsidRDefault="005E4B75" w:rsidP="00380522">
            <w:pPr>
              <w:pStyle w:val="Zkladntext2"/>
              <w:ind w:left="0"/>
              <w:rPr>
                <w:szCs w:val="24"/>
              </w:rPr>
            </w:pPr>
            <w:r>
              <w:rPr>
                <w:szCs w:val="24"/>
              </w:rPr>
              <w:t>odbavovací plocha</w:t>
            </w:r>
          </w:p>
        </w:tc>
      </w:tr>
      <w:tr w:rsidR="005E4B75" w:rsidRPr="00E62125" w14:paraId="16B7E578" w14:textId="77777777" w:rsidTr="00380522">
        <w:trPr>
          <w:trHeight w:val="577"/>
        </w:trPr>
        <w:tc>
          <w:tcPr>
            <w:tcW w:w="1196" w:type="dxa"/>
            <w:vAlign w:val="center"/>
          </w:tcPr>
          <w:p w14:paraId="79E9310D" w14:textId="77777777" w:rsidR="005E4B75" w:rsidRDefault="005E4B75" w:rsidP="00380522">
            <w:pPr>
              <w:pStyle w:val="Zkladntext2"/>
              <w:ind w:left="0"/>
              <w:rPr>
                <w:szCs w:val="24"/>
              </w:rPr>
            </w:pPr>
            <w:r>
              <w:rPr>
                <w:szCs w:val="24"/>
              </w:rPr>
              <w:t>PP</w:t>
            </w:r>
          </w:p>
        </w:tc>
        <w:tc>
          <w:tcPr>
            <w:tcW w:w="9048" w:type="dxa"/>
            <w:vAlign w:val="center"/>
          </w:tcPr>
          <w:p w14:paraId="020BB8A9" w14:textId="77777777" w:rsidR="005E4B75" w:rsidRDefault="005E4B75" w:rsidP="00380522">
            <w:pPr>
              <w:pStyle w:val="Zkladntext2"/>
              <w:ind w:left="0"/>
              <w:rPr>
                <w:szCs w:val="24"/>
              </w:rPr>
            </w:pPr>
            <w:r>
              <w:rPr>
                <w:szCs w:val="24"/>
              </w:rPr>
              <w:t>prováděcí předpis</w:t>
            </w:r>
          </w:p>
        </w:tc>
      </w:tr>
      <w:tr w:rsidR="005E4B75" w:rsidRPr="00E62125" w14:paraId="395DD819" w14:textId="77777777" w:rsidTr="00380522">
        <w:trPr>
          <w:trHeight w:val="577"/>
        </w:trPr>
        <w:tc>
          <w:tcPr>
            <w:tcW w:w="1196" w:type="dxa"/>
            <w:vAlign w:val="center"/>
          </w:tcPr>
          <w:p w14:paraId="27EAD74F" w14:textId="77777777" w:rsidR="005E4B75" w:rsidRPr="00E62125" w:rsidRDefault="005E4B75" w:rsidP="00380522">
            <w:pPr>
              <w:pStyle w:val="Zkladntext2"/>
              <w:ind w:left="0"/>
              <w:rPr>
                <w:szCs w:val="24"/>
              </w:rPr>
            </w:pPr>
            <w:r>
              <w:rPr>
                <w:szCs w:val="24"/>
              </w:rPr>
              <w:t>RWY</w:t>
            </w:r>
          </w:p>
        </w:tc>
        <w:tc>
          <w:tcPr>
            <w:tcW w:w="9048" w:type="dxa"/>
            <w:vAlign w:val="center"/>
          </w:tcPr>
          <w:p w14:paraId="7752AA58" w14:textId="77777777" w:rsidR="005E4B75" w:rsidRPr="00E62125" w:rsidRDefault="005E4B75" w:rsidP="00380522">
            <w:pPr>
              <w:pStyle w:val="Zkladntext2"/>
              <w:ind w:left="0"/>
              <w:rPr>
                <w:szCs w:val="24"/>
              </w:rPr>
            </w:pPr>
            <w:r>
              <w:rPr>
                <w:szCs w:val="24"/>
              </w:rPr>
              <w:t>vzletová a přistávací dráha</w:t>
            </w:r>
          </w:p>
        </w:tc>
      </w:tr>
      <w:tr w:rsidR="005E4B75" w:rsidRPr="00E62125" w14:paraId="7702B9C9" w14:textId="77777777" w:rsidTr="00380522">
        <w:trPr>
          <w:trHeight w:val="577"/>
        </w:trPr>
        <w:tc>
          <w:tcPr>
            <w:tcW w:w="1196" w:type="dxa"/>
            <w:vAlign w:val="center"/>
          </w:tcPr>
          <w:p w14:paraId="603800BC" w14:textId="77777777" w:rsidR="005E4B75" w:rsidRPr="00E62125" w:rsidRDefault="005E4B75" w:rsidP="00380522">
            <w:pPr>
              <w:pStyle w:val="Zkladntext2"/>
              <w:ind w:left="0"/>
              <w:rPr>
                <w:szCs w:val="24"/>
              </w:rPr>
            </w:pPr>
            <w:r>
              <w:rPr>
                <w:szCs w:val="24"/>
              </w:rPr>
              <w:t xml:space="preserve">TWY </w:t>
            </w:r>
          </w:p>
        </w:tc>
        <w:tc>
          <w:tcPr>
            <w:tcW w:w="9048" w:type="dxa"/>
            <w:vAlign w:val="center"/>
          </w:tcPr>
          <w:p w14:paraId="5F811B57" w14:textId="77777777" w:rsidR="005E4B75" w:rsidRPr="00D57CCF" w:rsidRDefault="005E4B75" w:rsidP="00380522">
            <w:pPr>
              <w:pStyle w:val="Zkladntext2"/>
              <w:tabs>
                <w:tab w:val="left" w:pos="1825"/>
              </w:tabs>
              <w:ind w:left="0"/>
              <w:rPr>
                <w:szCs w:val="24"/>
              </w:rPr>
            </w:pPr>
            <w:r>
              <w:rPr>
                <w:szCs w:val="24"/>
              </w:rPr>
              <w:t xml:space="preserve">pojezdová dráha </w:t>
            </w:r>
          </w:p>
        </w:tc>
      </w:tr>
    </w:tbl>
    <w:p w14:paraId="5EADAAC4" w14:textId="77777777" w:rsidR="005E4B75" w:rsidRDefault="005E4B75" w:rsidP="005E4B75"/>
    <w:p w14:paraId="58B35BAA" w14:textId="77777777" w:rsidR="005E4B75" w:rsidRDefault="005E4B75" w:rsidP="005E4B75">
      <w:pPr>
        <w:sectPr w:rsidR="005E4B75" w:rsidSect="007E17BE">
          <w:footerReference w:type="default" r:id="rId16"/>
          <w:pgSz w:w="11906" w:h="16838"/>
          <w:pgMar w:top="1440" w:right="1080" w:bottom="1440" w:left="1080" w:header="850" w:footer="283" w:gutter="0"/>
          <w:cols w:space="708"/>
          <w:docGrid w:linePitch="326"/>
        </w:sectPr>
      </w:pPr>
    </w:p>
    <w:p w14:paraId="30C354A0" w14:textId="77777777" w:rsidR="008D4587" w:rsidRPr="008D26CF" w:rsidRDefault="008D4587" w:rsidP="00682A98">
      <w:pPr>
        <w:pStyle w:val="Nadpis1"/>
      </w:pPr>
      <w:bookmarkStart w:id="21" w:name="_Toc472344229"/>
      <w:bookmarkStart w:id="22" w:name="_Toc10038671"/>
      <w:r w:rsidRPr="008D26CF">
        <w:lastRenderedPageBreak/>
        <w:t>Úvodní ustanovení</w:t>
      </w:r>
      <w:bookmarkEnd w:id="21"/>
      <w:bookmarkEnd w:id="22"/>
    </w:p>
    <w:p w14:paraId="50924827" w14:textId="77777777" w:rsidR="008D4587" w:rsidRPr="008D26CF" w:rsidRDefault="008D4587" w:rsidP="00AF06EC">
      <w:pPr>
        <w:pStyle w:val="Normlnweb"/>
        <w:numPr>
          <w:ilvl w:val="0"/>
          <w:numId w:val="11"/>
        </w:numPr>
        <w:ind w:left="0" w:firstLine="0"/>
        <w:jc w:val="both"/>
      </w:pPr>
      <w:r w:rsidRPr="008D26CF">
        <w:t xml:space="preserve">Dopravně </w:t>
      </w:r>
      <w:r w:rsidR="007A1928" w:rsidRPr="008D26CF">
        <w:t>provozní řád stanovuje povinnosti všech uživatelů účelových komunikací v areálu letiště Přerov při užívání těchto komunikací a při zajištění dostupnosti jednotlivých nemovitostí, nacházejících se v něm.</w:t>
      </w:r>
    </w:p>
    <w:p w14:paraId="16E6EBB1" w14:textId="77777777" w:rsidR="008D4587" w:rsidRPr="008D26CF" w:rsidRDefault="008D4587" w:rsidP="00AF06EC">
      <w:pPr>
        <w:pStyle w:val="Normlnweb"/>
        <w:numPr>
          <w:ilvl w:val="0"/>
          <w:numId w:val="11"/>
        </w:numPr>
        <w:ind w:left="0" w:firstLine="0"/>
        <w:jc w:val="both"/>
      </w:pPr>
      <w:r w:rsidRPr="008D26CF">
        <w:t xml:space="preserve">Cílem dopravně </w:t>
      </w:r>
      <w:r w:rsidR="007A1928" w:rsidRPr="008D26CF">
        <w:t>provozního řádu je zajistit bezpečnou a plynulou dopravu a dopravní obslužnost v uzavřeném objektu letiště Přerov.</w:t>
      </w:r>
    </w:p>
    <w:p w14:paraId="33ECB1E1" w14:textId="77777777" w:rsidR="00160067" w:rsidRPr="008D26CF" w:rsidRDefault="000E576C" w:rsidP="00AF06EC">
      <w:pPr>
        <w:pStyle w:val="Normlnweb"/>
        <w:numPr>
          <w:ilvl w:val="0"/>
          <w:numId w:val="11"/>
        </w:numPr>
        <w:ind w:left="0" w:firstLine="0"/>
        <w:jc w:val="both"/>
      </w:pPr>
      <w:r w:rsidRPr="008D26CF">
        <w:t xml:space="preserve">Dopravně provozní řád </w:t>
      </w:r>
      <w:r w:rsidR="00673DD2" w:rsidRPr="008D26CF">
        <w:t xml:space="preserve">je </w:t>
      </w:r>
      <w:r w:rsidRPr="008D26CF">
        <w:t>umístěn</w:t>
      </w:r>
      <w:r w:rsidR="007A1928" w:rsidRPr="008D26CF">
        <w:t xml:space="preserve"> na </w:t>
      </w:r>
      <w:r w:rsidRPr="008D26CF">
        <w:t xml:space="preserve">webových stránkách </w:t>
      </w:r>
      <w:r w:rsidR="00160067" w:rsidRPr="008D26CF">
        <w:t xml:space="preserve">letiště Přerov </w:t>
      </w:r>
      <w:r w:rsidRPr="008D26CF">
        <w:t>(</w:t>
      </w:r>
      <w:hyperlink r:id="rId17" w:history="1">
        <w:r w:rsidRPr="008D26CF">
          <w:rPr>
            <w:rStyle w:val="Hypertextovodkaz"/>
          </w:rPr>
          <w:t>http://www.prerov-airport.cz/</w:t>
        </w:r>
      </w:hyperlink>
      <w:r w:rsidRPr="008D26CF">
        <w:t>)</w:t>
      </w:r>
      <w:r w:rsidR="007A1928" w:rsidRPr="008D26CF">
        <w:t xml:space="preserve"> jako veřejně přístupná směrnice. Externím subjektům, kte</w:t>
      </w:r>
      <w:r w:rsidR="007B4DFA" w:rsidRPr="008D26CF">
        <w:t xml:space="preserve">ré mají </w:t>
      </w:r>
      <w:r w:rsidR="00160067" w:rsidRPr="008D26CF">
        <w:t xml:space="preserve">v areálu </w:t>
      </w:r>
      <w:r w:rsidR="007B4DFA" w:rsidRPr="008D26CF">
        <w:t>trvale pronajaté prostory</w:t>
      </w:r>
      <w:r w:rsidRPr="008D26CF">
        <w:t xml:space="preserve">, je </w:t>
      </w:r>
      <w:r w:rsidR="00160067" w:rsidRPr="008D26CF">
        <w:t xml:space="preserve">aktuální znění tohoto Dopravně provozního řádu </w:t>
      </w:r>
      <w:r w:rsidRPr="008D26CF">
        <w:t>zaslán</w:t>
      </w:r>
      <w:r w:rsidR="00160067" w:rsidRPr="008D26CF">
        <w:t xml:space="preserve">o zpracovatelem </w:t>
      </w:r>
      <w:r w:rsidR="007A1928" w:rsidRPr="008D26CF">
        <w:t>v elektronické podobě</w:t>
      </w:r>
      <w:r w:rsidR="007B4DFA" w:rsidRPr="008D26CF">
        <w:t>.</w:t>
      </w:r>
    </w:p>
    <w:p w14:paraId="1A70D0A5" w14:textId="77777777" w:rsidR="008D4587" w:rsidRPr="008D26CF" w:rsidRDefault="007A1928" w:rsidP="00AF06EC">
      <w:pPr>
        <w:pStyle w:val="Normlnweb"/>
        <w:numPr>
          <w:ilvl w:val="0"/>
          <w:numId w:val="11"/>
        </w:numPr>
        <w:ind w:left="0" w:firstLine="0"/>
        <w:jc w:val="both"/>
      </w:pPr>
      <w:r w:rsidRPr="008D26CF">
        <w:t xml:space="preserve">Přesné hranice uzavřeného prostoru objektu letiště Přerov jsou </w:t>
      </w:r>
      <w:r w:rsidR="005857FA" w:rsidRPr="008D26CF">
        <w:t xml:space="preserve">vymezeny v grafické podobě </w:t>
      </w:r>
      <w:r w:rsidR="00EE62AD" w:rsidRPr="008D26CF">
        <w:br/>
        <w:t xml:space="preserve">(viz </w:t>
      </w:r>
      <w:r w:rsidR="00DC4F00" w:rsidRPr="008D26CF">
        <w:t>obr</w:t>
      </w:r>
      <w:r w:rsidR="00EE62AD" w:rsidRPr="008D26CF">
        <w:t xml:space="preserve">. 1) </w:t>
      </w:r>
      <w:r w:rsidRPr="008D26CF">
        <w:t>tohoto dokumentu, spolu s vymezením letištních pohybových</w:t>
      </w:r>
      <w:r w:rsidR="00160067" w:rsidRPr="008D26CF">
        <w:t xml:space="preserve"> ploch a vstupy na tyto plochy.</w:t>
      </w:r>
    </w:p>
    <w:p w14:paraId="7500FD7D" w14:textId="3474F59C" w:rsidR="00160067" w:rsidRPr="008D26CF" w:rsidRDefault="00160067" w:rsidP="00AF06EC">
      <w:pPr>
        <w:pStyle w:val="Normlnweb"/>
        <w:numPr>
          <w:ilvl w:val="0"/>
          <w:numId w:val="11"/>
        </w:numPr>
        <w:ind w:left="0" w:firstLine="0"/>
        <w:jc w:val="both"/>
      </w:pPr>
      <w:r w:rsidRPr="008D26CF">
        <w:t>Všichni držitelé t</w:t>
      </w:r>
      <w:r w:rsidR="00C41D15">
        <w:t xml:space="preserve">ohoto Dopravně provozního řádu, </w:t>
      </w:r>
      <w:r w:rsidR="00C41D15" w:rsidRPr="00C41D15">
        <w:rPr>
          <w:highlight w:val="yellow"/>
        </w:rPr>
        <w:t>jež jsou uvedeni</w:t>
      </w:r>
      <w:r w:rsidR="00C41D15">
        <w:t xml:space="preserve"> v p</w:t>
      </w:r>
      <w:r w:rsidRPr="008D26CF">
        <w:t>otvrzení o prokazatelném seznámení</w:t>
      </w:r>
      <w:r w:rsidR="004E4802" w:rsidRPr="008D26CF">
        <w:t xml:space="preserve"> jsou povinni seznámit s tímto dokumentem všechny své zaměstnance, kteří se pohybují na letišti Přerov.</w:t>
      </w:r>
    </w:p>
    <w:p w14:paraId="4209A36A" w14:textId="77777777" w:rsidR="008716DE" w:rsidRPr="008D26CF" w:rsidRDefault="008716DE" w:rsidP="008716DE">
      <w:pPr>
        <w:pStyle w:val="Normlnweb"/>
        <w:jc w:val="both"/>
      </w:pPr>
    </w:p>
    <w:p w14:paraId="06CEEEDB" w14:textId="77777777" w:rsidR="008716DE" w:rsidRPr="008D26CF" w:rsidRDefault="008716DE" w:rsidP="008716DE">
      <w:pPr>
        <w:pStyle w:val="Normlnweb"/>
        <w:jc w:val="both"/>
      </w:pPr>
    </w:p>
    <w:p w14:paraId="4BADF6C3" w14:textId="77777777" w:rsidR="008716DE" w:rsidRPr="008D26CF" w:rsidRDefault="008716DE" w:rsidP="008716DE">
      <w:pPr>
        <w:pStyle w:val="Normlnweb"/>
        <w:jc w:val="both"/>
      </w:pPr>
    </w:p>
    <w:p w14:paraId="6BE08150" w14:textId="77777777" w:rsidR="008716DE" w:rsidRPr="008D26CF" w:rsidRDefault="008716DE" w:rsidP="008716DE">
      <w:pPr>
        <w:pStyle w:val="Normlnweb"/>
        <w:jc w:val="both"/>
      </w:pPr>
    </w:p>
    <w:p w14:paraId="1ECDB82D" w14:textId="77777777" w:rsidR="008716DE" w:rsidRPr="008D26CF" w:rsidRDefault="008716DE" w:rsidP="008716DE">
      <w:pPr>
        <w:pStyle w:val="Normlnweb"/>
        <w:jc w:val="both"/>
      </w:pPr>
    </w:p>
    <w:p w14:paraId="551F4F38" w14:textId="77777777" w:rsidR="008716DE" w:rsidRPr="008D26CF" w:rsidRDefault="008716DE" w:rsidP="008716DE">
      <w:pPr>
        <w:pStyle w:val="Normlnweb"/>
        <w:jc w:val="both"/>
      </w:pPr>
    </w:p>
    <w:p w14:paraId="2D2EEC04" w14:textId="77777777" w:rsidR="008716DE" w:rsidRPr="008D26CF" w:rsidRDefault="008716DE" w:rsidP="008716DE">
      <w:pPr>
        <w:pStyle w:val="Normlnweb"/>
        <w:jc w:val="both"/>
      </w:pPr>
    </w:p>
    <w:p w14:paraId="7C2112AB" w14:textId="77777777" w:rsidR="008716DE" w:rsidRPr="008D26CF" w:rsidRDefault="008716DE" w:rsidP="008716DE">
      <w:pPr>
        <w:pStyle w:val="Normlnweb"/>
        <w:jc w:val="both"/>
      </w:pPr>
    </w:p>
    <w:p w14:paraId="1BD61353" w14:textId="77777777" w:rsidR="008716DE" w:rsidRPr="008D26CF" w:rsidRDefault="008716DE" w:rsidP="008716DE">
      <w:pPr>
        <w:pStyle w:val="Normlnweb"/>
        <w:jc w:val="both"/>
      </w:pPr>
    </w:p>
    <w:p w14:paraId="7EB00B86" w14:textId="77777777" w:rsidR="008716DE" w:rsidRPr="008D26CF" w:rsidRDefault="008716DE" w:rsidP="008716DE">
      <w:pPr>
        <w:pStyle w:val="Normlnweb"/>
        <w:jc w:val="both"/>
      </w:pPr>
    </w:p>
    <w:p w14:paraId="42B7129C" w14:textId="77777777" w:rsidR="008716DE" w:rsidRPr="008D26CF" w:rsidRDefault="008716DE" w:rsidP="008716DE">
      <w:pPr>
        <w:pStyle w:val="Normlnweb"/>
        <w:jc w:val="both"/>
      </w:pPr>
    </w:p>
    <w:p w14:paraId="0451B920" w14:textId="77777777" w:rsidR="008716DE" w:rsidRPr="008D26CF" w:rsidRDefault="008716DE" w:rsidP="008716DE">
      <w:pPr>
        <w:pStyle w:val="Normlnweb"/>
        <w:jc w:val="both"/>
      </w:pPr>
    </w:p>
    <w:p w14:paraId="4E37BAEB" w14:textId="77777777" w:rsidR="008716DE" w:rsidRPr="008D26CF" w:rsidRDefault="008716DE" w:rsidP="008716DE">
      <w:pPr>
        <w:pStyle w:val="Normlnweb"/>
        <w:jc w:val="both"/>
      </w:pPr>
    </w:p>
    <w:p w14:paraId="4B0AAF59" w14:textId="77777777" w:rsidR="008716DE" w:rsidRPr="008D26CF" w:rsidRDefault="008716DE" w:rsidP="008716DE">
      <w:pPr>
        <w:pStyle w:val="Normlnweb"/>
        <w:jc w:val="both"/>
      </w:pPr>
    </w:p>
    <w:p w14:paraId="79F5B69F" w14:textId="77777777" w:rsidR="005E4B75" w:rsidRPr="008D26CF" w:rsidRDefault="005E4B75" w:rsidP="008716DE">
      <w:pPr>
        <w:pStyle w:val="Normlnweb"/>
        <w:jc w:val="both"/>
        <w:sectPr w:rsidR="005E4B75" w:rsidRPr="008D26CF" w:rsidSect="007E17BE">
          <w:footerReference w:type="default" r:id="rId18"/>
          <w:pgSz w:w="11906" w:h="16838"/>
          <w:pgMar w:top="1440" w:right="1080" w:bottom="1440" w:left="1080" w:header="850" w:footer="283" w:gutter="0"/>
          <w:cols w:space="708"/>
          <w:docGrid w:linePitch="326"/>
        </w:sectPr>
      </w:pPr>
    </w:p>
    <w:p w14:paraId="73F5CB56" w14:textId="6D0F2B1C" w:rsidR="008716DE" w:rsidRPr="008D26CF" w:rsidRDefault="008716DE" w:rsidP="008716DE">
      <w:pPr>
        <w:pStyle w:val="Normlnweb"/>
        <w:jc w:val="both"/>
      </w:pPr>
    </w:p>
    <w:p w14:paraId="3786928F" w14:textId="77777777" w:rsidR="008716DE" w:rsidRPr="008D26CF" w:rsidRDefault="008716DE" w:rsidP="008716DE">
      <w:pPr>
        <w:pStyle w:val="Normlnweb"/>
        <w:jc w:val="both"/>
      </w:pPr>
    </w:p>
    <w:p w14:paraId="40B15C94" w14:textId="77777777" w:rsidR="008716DE" w:rsidRPr="008D26CF" w:rsidRDefault="008716DE" w:rsidP="008716DE">
      <w:pPr>
        <w:pStyle w:val="Normlnweb"/>
        <w:jc w:val="both"/>
      </w:pPr>
    </w:p>
    <w:p w14:paraId="6F39716E" w14:textId="77777777" w:rsidR="008716DE" w:rsidRPr="008D26CF" w:rsidRDefault="008716DE" w:rsidP="008716DE">
      <w:pPr>
        <w:pStyle w:val="Normlnweb"/>
        <w:jc w:val="both"/>
      </w:pPr>
    </w:p>
    <w:p w14:paraId="09C176BC" w14:textId="77777777" w:rsidR="008716DE" w:rsidRPr="008D26CF" w:rsidRDefault="000753C3" w:rsidP="008716DE">
      <w:pPr>
        <w:pStyle w:val="Normlnweb"/>
        <w:jc w:val="both"/>
      </w:pPr>
      <w:r w:rsidRPr="008D26CF">
        <w:rPr>
          <w:noProof/>
        </w:rPr>
        <w:drawing>
          <wp:anchor distT="0" distB="0" distL="114300" distR="114300" simplePos="0" relativeHeight="251657216" behindDoc="0" locked="0" layoutInCell="1" allowOverlap="1" wp14:anchorId="2FE16883" wp14:editId="75732C46">
            <wp:simplePos x="0" y="0"/>
            <wp:positionH relativeFrom="margin">
              <wp:posOffset>-297815</wp:posOffset>
            </wp:positionH>
            <wp:positionV relativeFrom="margin">
              <wp:posOffset>762000</wp:posOffset>
            </wp:positionV>
            <wp:extent cx="6774815" cy="4822190"/>
            <wp:effectExtent l="0" t="0" r="6985" b="0"/>
            <wp:wrapSquare wrapText="bothSides"/>
            <wp:docPr id="12" name="obrázek 10" descr="DP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P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74815" cy="4822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4C1D1" w14:textId="77777777" w:rsidR="008716DE" w:rsidRPr="008D26CF" w:rsidRDefault="008716DE" w:rsidP="008716DE">
      <w:pPr>
        <w:pStyle w:val="Normlnweb"/>
        <w:jc w:val="both"/>
      </w:pPr>
    </w:p>
    <w:p w14:paraId="11BC5F9F" w14:textId="77777777" w:rsidR="008716DE" w:rsidRPr="008D26CF" w:rsidRDefault="008716DE" w:rsidP="008716DE">
      <w:pPr>
        <w:pStyle w:val="Normlnweb"/>
        <w:jc w:val="both"/>
      </w:pPr>
      <w:r w:rsidRPr="008D26CF">
        <w:rPr>
          <w:b/>
        </w:rPr>
        <w:t xml:space="preserve">Obr. </w:t>
      </w:r>
      <w:r w:rsidR="00682A98" w:rsidRPr="008D26CF">
        <w:rPr>
          <w:b/>
        </w:rPr>
        <w:t xml:space="preserve">č. </w:t>
      </w:r>
      <w:r w:rsidRPr="008D26CF">
        <w:rPr>
          <w:b/>
        </w:rPr>
        <w:t>1 -</w:t>
      </w:r>
      <w:r w:rsidRPr="008D26CF">
        <w:rPr>
          <w:b/>
        </w:rPr>
        <w:tab/>
        <w:t>Schéma vstupu do neveřejné části letiště Přerov a vstupů na letištní pohybové plochy</w:t>
      </w:r>
    </w:p>
    <w:p w14:paraId="02AD116F" w14:textId="77777777" w:rsidR="008716DE" w:rsidRPr="008D26CF" w:rsidRDefault="008716DE" w:rsidP="008716DE">
      <w:pPr>
        <w:pStyle w:val="Normlnweb"/>
        <w:jc w:val="both"/>
      </w:pPr>
    </w:p>
    <w:p w14:paraId="44828B6B" w14:textId="77777777" w:rsidR="008716DE" w:rsidRPr="008D26CF" w:rsidRDefault="008716DE" w:rsidP="008716DE">
      <w:pPr>
        <w:pStyle w:val="Normlnweb"/>
        <w:jc w:val="both"/>
      </w:pPr>
    </w:p>
    <w:p w14:paraId="5F2B5546" w14:textId="77777777" w:rsidR="008716DE" w:rsidRPr="008D26CF" w:rsidRDefault="008716DE" w:rsidP="008716DE">
      <w:pPr>
        <w:pStyle w:val="Normlnweb"/>
        <w:jc w:val="both"/>
      </w:pPr>
    </w:p>
    <w:p w14:paraId="42534EEE" w14:textId="77777777" w:rsidR="008D4587" w:rsidRPr="008D26CF" w:rsidRDefault="008D4587" w:rsidP="00682A98">
      <w:pPr>
        <w:pStyle w:val="Nadpis1"/>
      </w:pPr>
      <w:bookmarkStart w:id="23" w:name="_Toc472344230"/>
      <w:bookmarkStart w:id="24" w:name="_Ref509306034"/>
      <w:bookmarkStart w:id="25" w:name="_Ref509306043"/>
      <w:bookmarkStart w:id="26" w:name="_Toc10038672"/>
      <w:r w:rsidRPr="008D26CF">
        <w:rPr>
          <w:rStyle w:val="Siln"/>
          <w:b/>
        </w:rPr>
        <w:lastRenderedPageBreak/>
        <w:t xml:space="preserve">Organizace dopravy a zásady provozu na pozemních komunikacích v </w:t>
      </w:r>
      <w:r w:rsidRPr="008D26CF">
        <w:t>areálu letiště Přerov</w:t>
      </w:r>
      <w:bookmarkEnd w:id="23"/>
      <w:bookmarkEnd w:id="24"/>
      <w:bookmarkEnd w:id="25"/>
      <w:bookmarkEnd w:id="26"/>
    </w:p>
    <w:p w14:paraId="1107D548" w14:textId="77777777" w:rsidR="008716DE" w:rsidRPr="008D26CF" w:rsidRDefault="008D4587" w:rsidP="006B0DE3">
      <w:pPr>
        <w:pStyle w:val="Normlnweb"/>
        <w:numPr>
          <w:ilvl w:val="0"/>
          <w:numId w:val="12"/>
        </w:numPr>
        <w:ind w:left="426" w:hanging="284"/>
        <w:jc w:val="both"/>
      </w:pPr>
      <w:r w:rsidRPr="008D26CF">
        <w:t xml:space="preserve">Pokud </w:t>
      </w:r>
      <w:r w:rsidR="007A1928" w:rsidRPr="008D26CF">
        <w:t xml:space="preserve">není v tomto Dopravně provozním řádu stanoveno jinak, řídí se provoz na účelových komunikacích v uzavřeném objektu letiště Přerov obecně pravidly stanovenými zákonem </w:t>
      </w:r>
      <w:r w:rsidR="00682A98" w:rsidRPr="008D26CF">
        <w:br/>
      </w:r>
      <w:r w:rsidR="007A1928" w:rsidRPr="008D26CF">
        <w:t xml:space="preserve">č. 361/2000 Sb., o provozu na pozemních komunikacích, provedeným dopravním značením </w:t>
      </w:r>
      <w:r w:rsidR="00682A98" w:rsidRPr="008D26CF">
        <w:br/>
      </w:r>
      <w:r w:rsidR="007A1928" w:rsidRPr="008D26CF">
        <w:t>a dalšími obecně závaznými právními předpisy, upravujícím</w:t>
      </w:r>
      <w:r w:rsidR="008716DE" w:rsidRPr="008D26CF">
        <w:t>i užívání pozemních komunikací.</w:t>
      </w:r>
    </w:p>
    <w:p w14:paraId="748DF64E" w14:textId="77777777" w:rsidR="007A1928" w:rsidRPr="008D26CF" w:rsidRDefault="006B0DE3" w:rsidP="006B0DE3">
      <w:pPr>
        <w:pStyle w:val="Normlnweb"/>
        <w:numPr>
          <w:ilvl w:val="0"/>
          <w:numId w:val="12"/>
        </w:numPr>
        <w:ind w:left="426" w:hanging="426"/>
        <w:jc w:val="both"/>
      </w:pPr>
      <w:r w:rsidRPr="008D26CF">
        <w:t xml:space="preserve"> </w:t>
      </w:r>
      <w:r w:rsidRPr="008D26CF">
        <w:tab/>
      </w:r>
      <w:r w:rsidR="007A1928" w:rsidRPr="008D26CF">
        <w:t>Tato pravidla se nevztahují na letištní pohybové plochy</w:t>
      </w:r>
      <w:r w:rsidR="00EE62AD" w:rsidRPr="008D26CF">
        <w:t xml:space="preserve">, jež jsou graficky znázorněny (viz </w:t>
      </w:r>
      <w:r w:rsidR="00DC4F00" w:rsidRPr="008D26CF">
        <w:t>obr</w:t>
      </w:r>
      <w:r w:rsidR="00EE62AD" w:rsidRPr="008D26CF">
        <w:t>. 1)</w:t>
      </w:r>
      <w:r w:rsidR="005857FA" w:rsidRPr="008D26CF">
        <w:t xml:space="preserve"> tohoto dokumentu</w:t>
      </w:r>
      <w:r w:rsidR="007A1928" w:rsidRPr="008D26CF">
        <w:t>. Pravidla pohybu po letištních pohybových plochách jsou uvedena v Letištním řádu letiště Přerov</w:t>
      </w:r>
      <w:r w:rsidR="008716DE" w:rsidRPr="008D26CF">
        <w:t xml:space="preserve"> – </w:t>
      </w:r>
      <w:hyperlink r:id="rId20" w:history="1">
        <w:r w:rsidR="008716DE" w:rsidRPr="008D26CF">
          <w:rPr>
            <w:rStyle w:val="Hypertextovodkaz"/>
          </w:rPr>
          <w:t>SOP029</w:t>
        </w:r>
      </w:hyperlink>
      <w:r w:rsidR="007A1928" w:rsidRPr="008D26CF">
        <w:t xml:space="preserve">. </w:t>
      </w:r>
    </w:p>
    <w:p w14:paraId="052F15A9" w14:textId="77777777" w:rsidR="008D4587" w:rsidRPr="008D26CF" w:rsidRDefault="006B0DE3" w:rsidP="006B0DE3">
      <w:pPr>
        <w:pStyle w:val="Normlnweb"/>
        <w:numPr>
          <w:ilvl w:val="0"/>
          <w:numId w:val="12"/>
        </w:numPr>
        <w:ind w:left="426" w:hanging="426"/>
        <w:jc w:val="both"/>
      </w:pPr>
      <w:r w:rsidRPr="008D26CF">
        <w:t xml:space="preserve"> </w:t>
      </w:r>
      <w:r w:rsidRPr="008D26CF">
        <w:tab/>
      </w:r>
      <w:r w:rsidR="008D4587" w:rsidRPr="008D26CF">
        <w:t xml:space="preserve">Vjezd </w:t>
      </w:r>
      <w:r w:rsidR="007A1928" w:rsidRPr="008D26CF">
        <w:t>a vstup do areálu letiště Přerov a výjezd a odchod z něj je možný pouze v prostoru hlavní brány jihozápadně od obce Bochoř</w:t>
      </w:r>
      <w:r w:rsidR="008716DE" w:rsidRPr="008D26CF">
        <w:t xml:space="preserve"> na základě předložení ID karty a povolení k vjezdu ostraze u vstupu do objektu letiště Přerov.</w:t>
      </w:r>
    </w:p>
    <w:p w14:paraId="7A5EA9AA" w14:textId="77777777" w:rsidR="006633D3" w:rsidRPr="008D26CF" w:rsidRDefault="006633D3" w:rsidP="006B0DE3">
      <w:pPr>
        <w:pStyle w:val="Normlnweb"/>
        <w:ind w:left="426"/>
        <w:jc w:val="both"/>
      </w:pPr>
      <w:r w:rsidRPr="008D26CF">
        <w:t xml:space="preserve">Vjezd bránou Sever je umožněn pouze ve výjimečných případech na základě písemného </w:t>
      </w:r>
      <w:r w:rsidR="00413EBF" w:rsidRPr="008D26CF">
        <w:t xml:space="preserve">nebo telefonického </w:t>
      </w:r>
      <w:r w:rsidRPr="008D26CF">
        <w:t>souhlasu bezpečnostního ředitele nebo jím pověřené osoby.</w:t>
      </w:r>
      <w:r w:rsidR="00335D20" w:rsidRPr="008D26CF">
        <w:t xml:space="preserve"> </w:t>
      </w:r>
      <w:r w:rsidR="00B52CF9" w:rsidRPr="008D26CF">
        <w:t>V</w:t>
      </w:r>
      <w:r w:rsidR="00335D20" w:rsidRPr="008D26CF">
        <w:t xml:space="preserve">jezd a vstup bránou Sever </w:t>
      </w:r>
      <w:r w:rsidR="00B52CF9" w:rsidRPr="008D26CF">
        <w:t xml:space="preserve">je dále </w:t>
      </w:r>
      <w:r w:rsidR="00335D20" w:rsidRPr="008D26CF">
        <w:t>umožněn nájemcům a jejich zaměstnancům, využívajících budovy v části letiště označené jako Sever, po předložení ID karty a povolení k vjezdu ostraze u vstupu do areálu letiště Sever.</w:t>
      </w:r>
      <w:r w:rsidR="00E4721A" w:rsidRPr="008D26CF">
        <w:t xml:space="preserve"> </w:t>
      </w:r>
      <w:r w:rsidR="007E17BE" w:rsidRPr="008D26CF">
        <w:t xml:space="preserve">Přítomnost ostrahy na </w:t>
      </w:r>
      <w:r w:rsidR="00F33934" w:rsidRPr="008D26CF">
        <w:t>bráně</w:t>
      </w:r>
      <w:r w:rsidR="00E4721A" w:rsidRPr="008D26CF">
        <w:t xml:space="preserve"> Sever je časově omezen</w:t>
      </w:r>
      <w:r w:rsidR="0062729E" w:rsidRPr="008D26CF">
        <w:t>a</w:t>
      </w:r>
      <w:r w:rsidR="00E4721A" w:rsidRPr="008D26CF">
        <w:t>.</w:t>
      </w:r>
    </w:p>
    <w:p w14:paraId="1C9FE495" w14:textId="6B7F96EC" w:rsidR="0058380F" w:rsidRPr="008D26CF" w:rsidRDefault="006B0DE3" w:rsidP="006B0DE3">
      <w:pPr>
        <w:numPr>
          <w:ilvl w:val="0"/>
          <w:numId w:val="12"/>
        </w:numPr>
        <w:spacing w:before="100" w:beforeAutospacing="1" w:after="100" w:afterAutospacing="1"/>
        <w:ind w:left="426" w:hanging="426"/>
        <w:jc w:val="both"/>
      </w:pPr>
      <w:r w:rsidRPr="008D26CF">
        <w:t xml:space="preserve"> </w:t>
      </w:r>
      <w:r w:rsidRPr="008D26CF">
        <w:tab/>
      </w:r>
      <w:r w:rsidR="0058380F" w:rsidRPr="008D26CF">
        <w:t>Nejvyšší dovolená rychlost na účelových komunikacích v </w:t>
      </w:r>
      <w:r w:rsidR="006A38F8" w:rsidRPr="008D26CF">
        <w:t xml:space="preserve">areálu </w:t>
      </w:r>
      <w:r w:rsidR="0058380F" w:rsidRPr="008D26CF">
        <w:t>mimo letištních ploch je</w:t>
      </w:r>
      <w:r w:rsidR="00682A98" w:rsidRPr="008D26CF">
        <w:br/>
      </w:r>
      <w:r w:rsidR="0058380F" w:rsidRPr="008D26CF">
        <w:rPr>
          <w:b/>
        </w:rPr>
        <w:t>30 km/h</w:t>
      </w:r>
      <w:r w:rsidR="0058380F" w:rsidRPr="008D26CF">
        <w:t>.</w:t>
      </w:r>
    </w:p>
    <w:p w14:paraId="3D10EB7D" w14:textId="77777777" w:rsidR="0058380F" w:rsidRPr="008D26CF" w:rsidRDefault="006B0DE3" w:rsidP="006B0DE3">
      <w:pPr>
        <w:numPr>
          <w:ilvl w:val="0"/>
          <w:numId w:val="12"/>
        </w:numPr>
        <w:spacing w:before="100" w:beforeAutospacing="1" w:after="100" w:afterAutospacing="1"/>
        <w:ind w:left="426" w:hanging="426"/>
        <w:jc w:val="both"/>
      </w:pPr>
      <w:r w:rsidRPr="008D26CF">
        <w:t xml:space="preserve"> </w:t>
      </w:r>
      <w:r w:rsidRPr="008D26CF">
        <w:tab/>
      </w:r>
      <w:r w:rsidR="0058380F" w:rsidRPr="008D26CF">
        <w:t xml:space="preserve">Nejvyšší dovolená rychlost na letištních pohybových plochách vymezená na obrázku červenou hranicí se omezuje takto: </w:t>
      </w:r>
    </w:p>
    <w:p w14:paraId="4D26FF90" w14:textId="77777777" w:rsidR="0058380F" w:rsidRPr="008D26CF" w:rsidRDefault="0058380F" w:rsidP="006B0DE3">
      <w:pPr>
        <w:ind w:left="426"/>
        <w:jc w:val="both"/>
      </w:pPr>
      <w:r w:rsidRPr="008D26CF">
        <w:t xml:space="preserve">a) na vzletové a přistávací dráze a pojezdových plochách -  </w:t>
      </w:r>
      <w:r w:rsidRPr="008D26CF">
        <w:rPr>
          <w:b/>
        </w:rPr>
        <w:t>30 km/h</w:t>
      </w:r>
      <w:r w:rsidRPr="008D26CF">
        <w:t xml:space="preserve">  </w:t>
      </w:r>
    </w:p>
    <w:p w14:paraId="6C271964" w14:textId="77777777" w:rsidR="0058380F" w:rsidRPr="008D26CF" w:rsidRDefault="0058380F" w:rsidP="006B0DE3">
      <w:pPr>
        <w:ind w:left="426"/>
        <w:jc w:val="both"/>
      </w:pPr>
      <w:r w:rsidRPr="008D26CF">
        <w:t xml:space="preserve">b) na stojánkách letadel – </w:t>
      </w:r>
      <w:r w:rsidRPr="008D26CF">
        <w:rPr>
          <w:b/>
        </w:rPr>
        <w:t>15 km/h</w:t>
      </w:r>
    </w:p>
    <w:p w14:paraId="3306089D" w14:textId="77777777" w:rsidR="0058380F" w:rsidRPr="008D26CF" w:rsidRDefault="0058380F" w:rsidP="006B0DE3">
      <w:pPr>
        <w:ind w:left="426"/>
        <w:jc w:val="both"/>
      </w:pPr>
      <w:r w:rsidRPr="008D26CF">
        <w:t xml:space="preserve">c) v blízkosti letadel – </w:t>
      </w:r>
      <w:r w:rsidRPr="008D26CF">
        <w:rPr>
          <w:b/>
        </w:rPr>
        <w:t>5 km/h</w:t>
      </w:r>
    </w:p>
    <w:p w14:paraId="09854F79" w14:textId="18CDD798" w:rsidR="0058380F" w:rsidRPr="008D26CF" w:rsidRDefault="006B0DE3" w:rsidP="006B0DE3">
      <w:pPr>
        <w:pStyle w:val="Normlnweb"/>
        <w:numPr>
          <w:ilvl w:val="0"/>
          <w:numId w:val="12"/>
        </w:numPr>
        <w:ind w:left="426" w:hanging="426"/>
        <w:jc w:val="both"/>
      </w:pPr>
      <w:r w:rsidRPr="008D26CF">
        <w:t xml:space="preserve"> </w:t>
      </w:r>
      <w:r w:rsidRPr="008D26CF">
        <w:tab/>
      </w:r>
      <w:r w:rsidR="0058380F" w:rsidRPr="008D26CF">
        <w:t>Při pohybu v </w:t>
      </w:r>
      <w:r w:rsidR="00E205C2" w:rsidRPr="008D26CF">
        <w:t xml:space="preserve">areálu </w:t>
      </w:r>
      <w:r w:rsidR="0058380F" w:rsidRPr="008D26CF">
        <w:t>letiště Přerov je každý povinen dbát zvýšené opatrnosti s ohledem na dopravní a provozní činnost zde probíhající, a chovat se ohleduplně k ostatním uživatelům účelových komunikací.</w:t>
      </w:r>
    </w:p>
    <w:p w14:paraId="5A467FAA" w14:textId="77777777" w:rsidR="0058380F" w:rsidRPr="008D26CF" w:rsidRDefault="006B0DE3" w:rsidP="006B0DE3">
      <w:pPr>
        <w:pStyle w:val="Normlnweb"/>
        <w:numPr>
          <w:ilvl w:val="0"/>
          <w:numId w:val="12"/>
        </w:numPr>
        <w:ind w:left="426" w:hanging="426"/>
        <w:jc w:val="both"/>
      </w:pPr>
      <w:r w:rsidRPr="008D26CF">
        <w:t xml:space="preserve"> </w:t>
      </w:r>
      <w:r w:rsidRPr="008D26CF">
        <w:tab/>
      </w:r>
      <w:r w:rsidR="0058380F" w:rsidRPr="008D26CF">
        <w:t xml:space="preserve">Na všech účelových komunikacích v rámci areálu letiště Přerov se jezdí vpravo, chodci jsou povinni v místech, kde není chodník, používat levý okraj vozovky. </w:t>
      </w:r>
    </w:p>
    <w:p w14:paraId="5D9C8B20" w14:textId="77777777" w:rsidR="0058380F" w:rsidRPr="008D26CF" w:rsidRDefault="006B0DE3" w:rsidP="006B0DE3">
      <w:pPr>
        <w:pStyle w:val="Normlnweb"/>
        <w:numPr>
          <w:ilvl w:val="0"/>
          <w:numId w:val="12"/>
        </w:numPr>
        <w:ind w:left="426" w:hanging="426"/>
        <w:jc w:val="both"/>
      </w:pPr>
      <w:r w:rsidRPr="008D26CF">
        <w:t xml:space="preserve"> </w:t>
      </w:r>
      <w:r w:rsidRPr="008D26CF">
        <w:tab/>
      </w:r>
      <w:r w:rsidR="0058380F" w:rsidRPr="008D26CF">
        <w:t xml:space="preserve">Na účelové komunikace v objektu letiště Přerov je zakázáno svévolně umísťovat jakékoliv předměty, které by mohly vytvářet překážku provozu, rovněž je zakázáno svévolně jakkoliv zasahovat do tělesa komunikací tak, aby byl omezen či ztížen provoz na těchto komunikacích. </w:t>
      </w:r>
    </w:p>
    <w:p w14:paraId="599239D1" w14:textId="77777777" w:rsidR="0058380F" w:rsidRPr="008D26CF" w:rsidRDefault="006B0DE3" w:rsidP="006B0DE3">
      <w:pPr>
        <w:pStyle w:val="Normlnweb"/>
        <w:numPr>
          <w:ilvl w:val="0"/>
          <w:numId w:val="12"/>
        </w:numPr>
        <w:ind w:left="426" w:hanging="426"/>
        <w:jc w:val="both"/>
      </w:pPr>
      <w:r w:rsidRPr="008D26CF">
        <w:t xml:space="preserve"> </w:t>
      </w:r>
      <w:r w:rsidRPr="008D26CF">
        <w:tab/>
      </w:r>
      <w:r w:rsidR="0058380F" w:rsidRPr="008D26CF">
        <w:t>Je zakázáno neoprávněně odstraňovat, zakrývat, přemísťovat, osazovat nebo pozměňovat dopravní a informační značení a dopravní zařízení nacházející se v areálu letiště Přerov.</w:t>
      </w:r>
    </w:p>
    <w:p w14:paraId="59C0F60B" w14:textId="77777777" w:rsidR="00E46BEC" w:rsidRPr="008D26CF" w:rsidRDefault="0058380F" w:rsidP="00E46BEC">
      <w:pPr>
        <w:pStyle w:val="Normlnweb"/>
        <w:numPr>
          <w:ilvl w:val="0"/>
          <w:numId w:val="12"/>
        </w:numPr>
        <w:ind w:left="426" w:hanging="426"/>
        <w:jc w:val="both"/>
        <w:sectPr w:rsidR="00E46BEC" w:rsidRPr="008D26CF" w:rsidSect="007E17BE">
          <w:headerReference w:type="even" r:id="rId21"/>
          <w:headerReference w:type="default" r:id="rId22"/>
          <w:footerReference w:type="default" r:id="rId23"/>
          <w:headerReference w:type="first" r:id="rId24"/>
          <w:pgSz w:w="11906" w:h="16838"/>
          <w:pgMar w:top="1440" w:right="1080" w:bottom="1440" w:left="1080" w:header="850" w:footer="283" w:gutter="0"/>
          <w:cols w:space="708"/>
          <w:docGrid w:linePitch="326"/>
        </w:sectPr>
      </w:pPr>
      <w:r w:rsidRPr="008D26CF">
        <w:t>Mimo vyznačené plochy je zakázáno odstavovat, opravovat a udržovat jakékoliv dopravní prostředky. Uživatelé komunikací musí při parkování a stání veškerých vozidel respektovat obecně závazné právní předpisy a dopravní a informační značení v areálu letiště Přerov.</w:t>
      </w:r>
    </w:p>
    <w:p w14:paraId="5AABEC25" w14:textId="77777777" w:rsidR="0058380F" w:rsidRPr="008D26CF" w:rsidRDefault="0058380F" w:rsidP="00682A98">
      <w:pPr>
        <w:pStyle w:val="Normlnweb"/>
        <w:numPr>
          <w:ilvl w:val="0"/>
          <w:numId w:val="12"/>
        </w:numPr>
        <w:tabs>
          <w:tab w:val="left" w:pos="426"/>
        </w:tabs>
        <w:ind w:left="426" w:hanging="426"/>
        <w:jc w:val="both"/>
      </w:pPr>
      <w:r w:rsidRPr="008D26CF">
        <w:lastRenderedPageBreak/>
        <w:t xml:space="preserve">Veškerá vozidla mohou jezdit pouze po účelových komunikacích se zpevněným povrchem. Výjimku tvoří pracovní stroje samojízdné a přípojné při stavebních pracích a údržbě nezpevněných ploch. Vjíždění vozidel na chodníky je zakázáno. Výjimku může v nezbytném případě povolit osoba pověřená a to vedoucí údržby letiště. </w:t>
      </w:r>
      <w:r w:rsidR="005D15F6" w:rsidRPr="008D26CF">
        <w:t>V</w:t>
      </w:r>
      <w:r w:rsidR="005D15F6" w:rsidRPr="008D26CF">
        <w:rPr>
          <w:lang w:eastAsia="en-US"/>
        </w:rPr>
        <w:t>ozidlo musí mít platné vjezdové povolení provozovatele letiště umístněné na viditelném místě.</w:t>
      </w:r>
    </w:p>
    <w:p w14:paraId="108F33B7" w14:textId="77777777" w:rsidR="0058380F" w:rsidRPr="008D26CF" w:rsidRDefault="0058380F" w:rsidP="00682A98">
      <w:pPr>
        <w:pStyle w:val="Normlnweb"/>
        <w:numPr>
          <w:ilvl w:val="0"/>
          <w:numId w:val="12"/>
        </w:numPr>
        <w:tabs>
          <w:tab w:val="left" w:pos="426"/>
        </w:tabs>
        <w:ind w:left="426" w:hanging="426"/>
        <w:jc w:val="both"/>
      </w:pPr>
      <w:r w:rsidRPr="008D26CF">
        <w:t xml:space="preserve">Uživatelé účelových komunikací v objektu letiště Přerov jsou povinni se chovat tak, aby byl zajištěn trvalý příjezd a přístup ke všem objektům, podzemním a nadzemním hydrantům </w:t>
      </w:r>
      <w:r w:rsidR="006B0DE3" w:rsidRPr="008D26CF">
        <w:br/>
      </w:r>
      <w:r w:rsidRPr="008D26CF">
        <w:t>a dalším věcným prostředkům požární ochrany v areálu letiště.</w:t>
      </w:r>
    </w:p>
    <w:p w14:paraId="60BFB903" w14:textId="77777777" w:rsidR="003219B0" w:rsidRPr="008D26CF" w:rsidRDefault="003219B0" w:rsidP="003219B0">
      <w:pPr>
        <w:pStyle w:val="Normlnweb"/>
        <w:numPr>
          <w:ilvl w:val="0"/>
          <w:numId w:val="12"/>
        </w:numPr>
        <w:tabs>
          <w:tab w:val="left" w:pos="426"/>
        </w:tabs>
        <w:ind w:left="426" w:hanging="426"/>
        <w:jc w:val="both"/>
      </w:pPr>
      <w:r w:rsidRPr="008D26CF">
        <w:t>Parkování soukromých motorových vozidel je povoleno zaměstnancům podniku pouze v těchto vyhrazených prostorách:</w:t>
      </w:r>
    </w:p>
    <w:p w14:paraId="36299782" w14:textId="77777777" w:rsidR="003219B0" w:rsidRPr="008D26CF" w:rsidRDefault="003219B0" w:rsidP="003219B0">
      <w:pPr>
        <w:pStyle w:val="Normlnweb"/>
        <w:tabs>
          <w:tab w:val="left" w:pos="426"/>
        </w:tabs>
        <w:spacing w:before="0" w:beforeAutospacing="0" w:after="0" w:afterAutospacing="0"/>
        <w:ind w:left="426"/>
        <w:jc w:val="both"/>
      </w:pPr>
      <w:r w:rsidRPr="008D26CF">
        <w:t>a) na parkovišti u budovy č. 222 s platným povolením vjezdu na pohybové letištní plochy</w:t>
      </w:r>
    </w:p>
    <w:p w14:paraId="74A633E2" w14:textId="77777777" w:rsidR="003219B0" w:rsidRPr="008D26CF" w:rsidRDefault="003219B0" w:rsidP="003219B0">
      <w:pPr>
        <w:pStyle w:val="Normlnweb"/>
        <w:tabs>
          <w:tab w:val="left" w:pos="426"/>
        </w:tabs>
        <w:spacing w:before="0" w:beforeAutospacing="0" w:after="0" w:afterAutospacing="0"/>
        <w:ind w:left="426"/>
        <w:jc w:val="both"/>
      </w:pPr>
      <w:r w:rsidRPr="008D26CF">
        <w:t>b) pracovníci údržby letiště u budovy č. 118 (dílna oprav automobilní techniky),</w:t>
      </w:r>
    </w:p>
    <w:p w14:paraId="27216741" w14:textId="77777777" w:rsidR="003219B0" w:rsidRPr="008D26CF" w:rsidRDefault="003219B0" w:rsidP="003219B0">
      <w:pPr>
        <w:pStyle w:val="Normlnweb"/>
        <w:tabs>
          <w:tab w:val="left" w:pos="426"/>
        </w:tabs>
        <w:spacing w:before="0" w:beforeAutospacing="0" w:after="0" w:afterAutospacing="0"/>
        <w:ind w:left="426"/>
        <w:jc w:val="both"/>
      </w:pPr>
      <w:r w:rsidRPr="008D26CF">
        <w:t>c) ostatní zaměstnanci na parkovištích za budovou č. 147 (ředitelství)</w:t>
      </w:r>
      <w:r w:rsidR="00682A98" w:rsidRPr="008D26CF">
        <w:t>,</w:t>
      </w:r>
      <w:r w:rsidRPr="008D26CF">
        <w:t xml:space="preserve"> </w:t>
      </w:r>
    </w:p>
    <w:p w14:paraId="4782EFB8" w14:textId="77777777" w:rsidR="00673DD2" w:rsidRPr="008D26CF" w:rsidRDefault="00673DD2" w:rsidP="003219B0">
      <w:pPr>
        <w:pStyle w:val="Normlnweb"/>
        <w:tabs>
          <w:tab w:val="left" w:pos="426"/>
        </w:tabs>
        <w:spacing w:before="0" w:beforeAutospacing="0" w:after="0" w:afterAutospacing="0"/>
        <w:ind w:left="426"/>
        <w:jc w:val="both"/>
      </w:pPr>
      <w:r w:rsidRPr="008D26CF">
        <w:t>d) příslušníci VHJ na parkovišti před budovou č. 55</w:t>
      </w:r>
      <w:r w:rsidR="00682A98" w:rsidRPr="008D26CF">
        <w:t>.</w:t>
      </w:r>
    </w:p>
    <w:p w14:paraId="05334E26" w14:textId="77777777" w:rsidR="0058380F" w:rsidRPr="008D26CF" w:rsidRDefault="003219B0" w:rsidP="003219B0">
      <w:pPr>
        <w:pStyle w:val="Normlnweb"/>
        <w:numPr>
          <w:ilvl w:val="0"/>
          <w:numId w:val="12"/>
        </w:numPr>
        <w:tabs>
          <w:tab w:val="left" w:pos="426"/>
        </w:tabs>
        <w:ind w:left="426" w:hanging="426"/>
        <w:jc w:val="both"/>
      </w:pPr>
      <w:r w:rsidRPr="008D26CF">
        <w:t>V případě porušení výše uvedených zásad provozu na pozemních komunikacích letiště Přerov je provozovatel letiště oprávněn odebrat povolení vjezdu.</w:t>
      </w:r>
    </w:p>
    <w:p w14:paraId="52BC952C" w14:textId="4D62465B" w:rsidR="003219B0" w:rsidRPr="008D26CF" w:rsidRDefault="0082487A" w:rsidP="0058380F">
      <w:pPr>
        <w:pStyle w:val="Normlnweb"/>
        <w:ind w:left="284"/>
        <w:jc w:val="both"/>
      </w:pPr>
      <w:r w:rsidRPr="008D26CF">
        <w:rPr>
          <w:noProof/>
        </w:rPr>
        <mc:AlternateContent>
          <mc:Choice Requires="wpg">
            <w:drawing>
              <wp:anchor distT="0" distB="0" distL="114300" distR="114300" simplePos="0" relativeHeight="251658240" behindDoc="0" locked="0" layoutInCell="1" allowOverlap="1" wp14:anchorId="5E766C98" wp14:editId="14EBDD13">
                <wp:simplePos x="0" y="0"/>
                <wp:positionH relativeFrom="margin">
                  <wp:align>right</wp:align>
                </wp:positionH>
                <wp:positionV relativeFrom="paragraph">
                  <wp:posOffset>67310</wp:posOffset>
                </wp:positionV>
                <wp:extent cx="6127750" cy="4229100"/>
                <wp:effectExtent l="19050" t="0" r="44450" b="0"/>
                <wp:wrapNone/>
                <wp:docPr id="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4229100"/>
                          <a:chOff x="1162" y="6512"/>
                          <a:chExt cx="10172" cy="7392"/>
                        </a:xfrm>
                      </wpg:grpSpPr>
                      <wpg:grpSp>
                        <wpg:cNvPr id="5" name="Group 18"/>
                        <wpg:cNvGrpSpPr>
                          <a:grpSpLocks/>
                        </wpg:cNvGrpSpPr>
                        <wpg:grpSpPr bwMode="auto">
                          <a:xfrm>
                            <a:off x="1162" y="6512"/>
                            <a:ext cx="10110" cy="7392"/>
                            <a:chOff x="1245" y="5208"/>
                            <a:chExt cx="9940" cy="7260"/>
                          </a:xfrm>
                        </wpg:grpSpPr>
                        <pic:pic xmlns:pic="http://schemas.openxmlformats.org/drawingml/2006/picture">
                          <pic:nvPicPr>
                            <pic:cNvPr id="6" name="Picture 11" descr="letiště s číslypopis 03-20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99" y="5208"/>
                              <a:ext cx="9510" cy="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 name="AutoShape 14"/>
                          <wps:cNvSpPr>
                            <a:spLocks noChangeArrowheads="1"/>
                          </wps:cNvSpPr>
                          <wps:spPr bwMode="auto">
                            <a:xfrm rot="367913">
                              <a:off x="10505" y="8179"/>
                              <a:ext cx="680" cy="662"/>
                            </a:xfrm>
                            <a:prstGeom prst="wedgeEllipseCallout">
                              <a:avLst>
                                <a:gd name="adj1" fmla="val -175690"/>
                                <a:gd name="adj2" fmla="val 63537"/>
                              </a:avLst>
                            </a:prstGeom>
                            <a:solidFill>
                              <a:srgbClr val="FFFFFF"/>
                            </a:solidFill>
                            <a:ln w="9525">
                              <a:solidFill>
                                <a:srgbClr val="000000"/>
                              </a:solidFill>
                              <a:miter lim="800000"/>
                              <a:headEnd/>
                              <a:tailEnd/>
                            </a:ln>
                          </wps:spPr>
                          <wps:txbx>
                            <w:txbxContent>
                              <w:p w14:paraId="61ECAA37" w14:textId="77777777" w:rsidR="00E46BEC" w:rsidRPr="008844C9" w:rsidRDefault="00E46BEC" w:rsidP="008844C9">
                                <w:pPr>
                                  <w:jc w:val="center"/>
                                  <w:rPr>
                                    <w:sz w:val="28"/>
                                    <w:szCs w:val="28"/>
                                  </w:rPr>
                                </w:pPr>
                                <w:r w:rsidRPr="008844C9">
                                  <w:rPr>
                                    <w:sz w:val="28"/>
                                    <w:szCs w:val="28"/>
                                  </w:rPr>
                                  <w:t>a</w:t>
                                </w:r>
                              </w:p>
                            </w:txbxContent>
                          </wps:txbx>
                          <wps:bodyPr rot="0" vert="horz" wrap="square" lIns="91440" tIns="45720" rIns="91440" bIns="45720" anchor="t" anchorCtr="0" upright="1">
                            <a:noAutofit/>
                          </wps:bodyPr>
                        </wps:wsp>
                        <wps:wsp>
                          <wps:cNvPr id="8" name="AutoShape 15"/>
                          <wps:cNvSpPr>
                            <a:spLocks noChangeArrowheads="1"/>
                          </wps:cNvSpPr>
                          <wps:spPr bwMode="auto">
                            <a:xfrm rot="13082732">
                              <a:off x="1245" y="6075"/>
                              <a:ext cx="680" cy="662"/>
                            </a:xfrm>
                            <a:prstGeom prst="wedgeEllipseCallout">
                              <a:avLst>
                                <a:gd name="adj1" fmla="val -224981"/>
                                <a:gd name="adj2" fmla="val 95495"/>
                              </a:avLst>
                            </a:prstGeom>
                            <a:solidFill>
                              <a:srgbClr val="FFFFFF"/>
                            </a:solidFill>
                            <a:ln w="9525">
                              <a:solidFill>
                                <a:srgbClr val="000000"/>
                              </a:solidFill>
                              <a:miter lim="800000"/>
                              <a:headEnd/>
                              <a:tailEnd/>
                            </a:ln>
                          </wps:spPr>
                          <wps:txbx>
                            <w:txbxContent>
                              <w:p w14:paraId="09EE6CC9" w14:textId="77777777" w:rsidR="00E46BEC" w:rsidRPr="008844C9" w:rsidRDefault="00E46BEC" w:rsidP="008844C9">
                                <w:pPr>
                                  <w:jc w:val="center"/>
                                  <w:rPr>
                                    <w:sz w:val="28"/>
                                    <w:szCs w:val="28"/>
                                  </w:rPr>
                                </w:pPr>
                                <w:r>
                                  <w:rPr>
                                    <w:sz w:val="28"/>
                                    <w:szCs w:val="28"/>
                                  </w:rPr>
                                  <w:t>b</w:t>
                                </w:r>
                              </w:p>
                            </w:txbxContent>
                          </wps:txbx>
                          <wps:bodyPr rot="0" vert="horz" wrap="square" lIns="91440" tIns="45720" rIns="91440" bIns="45720" anchor="t" anchorCtr="0" upright="1">
                            <a:noAutofit/>
                          </wps:bodyPr>
                        </wps:wsp>
                        <wps:wsp>
                          <wps:cNvPr id="9" name="AutoShape 16"/>
                          <wps:cNvSpPr>
                            <a:spLocks noChangeArrowheads="1"/>
                          </wps:cNvSpPr>
                          <wps:spPr bwMode="auto">
                            <a:xfrm rot="11199918">
                              <a:off x="2365" y="10228"/>
                              <a:ext cx="680" cy="662"/>
                            </a:xfrm>
                            <a:prstGeom prst="wedgeEllipseCallout">
                              <a:avLst>
                                <a:gd name="adj1" fmla="val -224981"/>
                                <a:gd name="adj2" fmla="val 95495"/>
                              </a:avLst>
                            </a:prstGeom>
                            <a:solidFill>
                              <a:srgbClr val="FFFFFF"/>
                            </a:solidFill>
                            <a:ln w="9525">
                              <a:solidFill>
                                <a:srgbClr val="000000"/>
                              </a:solidFill>
                              <a:miter lim="800000"/>
                              <a:headEnd/>
                              <a:tailEnd/>
                            </a:ln>
                          </wps:spPr>
                          <wps:txbx>
                            <w:txbxContent>
                              <w:p w14:paraId="3C8F1B60" w14:textId="77777777" w:rsidR="00E46BEC" w:rsidRPr="008844C9" w:rsidRDefault="00E46BEC" w:rsidP="008844C9">
                                <w:pPr>
                                  <w:jc w:val="center"/>
                                  <w:rPr>
                                    <w:sz w:val="28"/>
                                    <w:szCs w:val="28"/>
                                  </w:rPr>
                                </w:pPr>
                                <w:r>
                                  <w:rPr>
                                    <w:sz w:val="28"/>
                                    <w:szCs w:val="28"/>
                                  </w:rPr>
                                  <w:t>c</w:t>
                                </w:r>
                              </w:p>
                            </w:txbxContent>
                          </wps:txbx>
                          <wps:bodyPr rot="0" vert="horz" wrap="square" lIns="91440" tIns="45720" rIns="91440" bIns="45720" anchor="t" anchorCtr="0" upright="1">
                            <a:noAutofit/>
                          </wps:bodyPr>
                        </wps:wsp>
                      </wpg:grpSp>
                      <wps:wsp>
                        <wps:cNvPr id="10" name="AutoShape 21"/>
                        <wps:cNvSpPr>
                          <a:spLocks noChangeArrowheads="1"/>
                        </wps:cNvSpPr>
                        <wps:spPr bwMode="auto">
                          <a:xfrm>
                            <a:off x="10689" y="10336"/>
                            <a:ext cx="645" cy="619"/>
                          </a:xfrm>
                          <a:prstGeom prst="wedgeEllipseCallout">
                            <a:avLst>
                              <a:gd name="adj1" fmla="val -162870"/>
                              <a:gd name="adj2" fmla="val -36431"/>
                            </a:avLst>
                          </a:prstGeom>
                          <a:solidFill>
                            <a:srgbClr val="FFFFFF"/>
                          </a:solidFill>
                          <a:ln w="9525">
                            <a:solidFill>
                              <a:srgbClr val="000000"/>
                            </a:solidFill>
                            <a:miter lim="800000"/>
                            <a:headEnd/>
                            <a:tailEnd/>
                          </a:ln>
                        </wps:spPr>
                        <wps:txbx>
                          <w:txbxContent>
                            <w:p w14:paraId="57573C1E" w14:textId="77777777" w:rsidR="00E46BEC" w:rsidRDefault="00E46BEC">
                              <w:r>
                                <w:t xml:space="preserve"> d</w:t>
                              </w:r>
                            </w:p>
                          </w:txbxContent>
                        </wps:txbx>
                        <wps:bodyPr rot="0" vert="horz" wrap="square" lIns="91440" tIns="45720" rIns="91440" bIns="45720" anchor="t" anchorCtr="0" upright="1">
                          <a:noAutofit/>
                        </wps:bodyPr>
                      </wps:wsp>
                      <wps:wsp>
                        <wps:cNvPr id="11" name="Rectangle 22"/>
                        <wps:cNvSpPr>
                          <a:spLocks noChangeArrowheads="1"/>
                        </wps:cNvSpPr>
                        <wps:spPr bwMode="auto">
                          <a:xfrm rot="1583263">
                            <a:off x="9815" y="10315"/>
                            <a:ext cx="123" cy="95"/>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66C98" id="Group 23" o:spid="_x0000_s1026" style="position:absolute;left:0;text-align:left;margin-left:431.3pt;margin-top:5.3pt;width:482.5pt;height:333pt;z-index:251658240;mso-position-horizontal:right;mso-position-horizontal-relative:margin" coordorigin="1162,6512" coordsize="10172,7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">
                <v:group id="Group 18" o:spid="_x0000_s1027" style="position:absolute;left:1162;top:6512;width:10110;height:7392" coordorigin="1245,5208" coordsize="9940,7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letiště s číslypopis 03-2016" style="position:absolute;left:1599;top:5208;width:9510;height:7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Nqa/EAAAA2gAAAA8AAABkcnMvZG93bnJldi54bWxEj0FLw0AUhO+C/2F5Qm92V6FFY7dFSgM9&#10;1ENTL96e2dckmH2bZp9N2l/vCoLHYWa+YRar0bfqTH1sAlt4mBpQxGVwDVcW3g/5/ROoKMgO28Bk&#10;4UIRVsvbmwVmLgy8p3MhlUoQjhlaqEW6TOtY1uQxTkNHnLxj6D1Kkn2lXY9DgvtWPxoz1x4bTgs1&#10;drSuqfwqvr2F9fC2c/sil9kp35iPo36+fhqxdnI3vr6AEhrlP/zX3joLc/i9km6AX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Nqa/EAAAA2gAAAA8AAAAAAAAAAAAAAAAA&#10;nwIAAGRycy9kb3ducmV2LnhtbFBLBQYAAAAABAAEAPcAAACQAwAAAAA=&#10;">
                    <v:imagedata r:id="rId27" o:title="letiště s číslypopis 03-2016"/>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4" o:spid="_x0000_s1029" type="#_x0000_t63" style="position:absolute;left:10505;top:8179;width:680;height:662;rotation:4018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EIb8A&#10;AADaAAAADwAAAGRycy9kb3ducmV2LnhtbERPTYvCMBC9C/6HMII3Td2DStcooqzoUauHvQ3N2Ha3&#10;mdQmxu6/3wiCp+HxPmex6kwtArWusqxgMk5AEOdWV1woOGdfozkI55E11pZJwR85WC37vQWm2j74&#10;SOHkCxFD2KWooPS+SaV0eUkG3dg2xJG72tagj7AtpG7xEcNNLT+SZCoNVhwbSmxoU1L+e7obBZef&#10;Lpxv993RhBkf1t9he832mVLDQbf+BOGp82/xy73XcT48X3le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bQQhvwAAANoAAAAPAAAAAAAAAAAAAAAAAJgCAABkcnMvZG93bnJl&#10;di54bWxQSwUGAAAAAAQABAD1AAAAhAMAAAAA&#10;" adj="-27149,24524">
                    <v:textbox>
                      <w:txbxContent>
                        <w:p w14:paraId="61ECAA37" w14:textId="77777777" w:rsidR="00E46BEC" w:rsidRPr="008844C9" w:rsidRDefault="00E46BEC" w:rsidP="008844C9">
                          <w:pPr>
                            <w:jc w:val="center"/>
                            <w:rPr>
                              <w:sz w:val="28"/>
                              <w:szCs w:val="28"/>
                            </w:rPr>
                          </w:pPr>
                          <w:r w:rsidRPr="008844C9">
                            <w:rPr>
                              <w:sz w:val="28"/>
                              <w:szCs w:val="28"/>
                            </w:rPr>
                            <w:t>a</w:t>
                          </w:r>
                        </w:p>
                      </w:txbxContent>
                    </v:textbox>
                  </v:shape>
                  <v:shape id="AutoShape 15" o:spid="_x0000_s1030" type="#_x0000_t63" style="position:absolute;left:1245;top:6075;width:680;height:662;rotation:-93031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3ZsIA&#10;AADaAAAADwAAAGRycy9kb3ducmV2LnhtbERPTWvCQBC9C/6HZYTezEYLRWJWSQWLhR6atFC8TbLT&#10;JJidjdltTP999yD0+Hjf6X4ynRhpcK1lBasoBkFcWd1yreDz47jcgHAeWWNnmRT8koP9bj5LMdH2&#10;xjmNha9FCGGXoILG+z6R0lUNGXSR7YkD920Hgz7AoZZ6wFsIN51cx/GTNNhyaGiwp0ND1aX4MQpe&#10;yutbmfHz5Ry/5n7MTo/r9/FLqYfFlG1BeJr8v/juPmkFYWu4Em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3dmwgAAANoAAAAPAAAAAAAAAAAAAAAAAJgCAABkcnMvZG93&#10;bnJldi54bWxQSwUGAAAAAAQABAD1AAAAhwMAAAAA&#10;" adj="-37796,31427">
                    <v:textbox>
                      <w:txbxContent>
                        <w:p w14:paraId="09EE6CC9" w14:textId="77777777" w:rsidR="00E46BEC" w:rsidRPr="008844C9" w:rsidRDefault="00E46BEC" w:rsidP="008844C9">
                          <w:pPr>
                            <w:jc w:val="center"/>
                            <w:rPr>
                              <w:sz w:val="28"/>
                              <w:szCs w:val="28"/>
                            </w:rPr>
                          </w:pPr>
                          <w:r>
                            <w:rPr>
                              <w:sz w:val="28"/>
                              <w:szCs w:val="28"/>
                            </w:rPr>
                            <w:t>b</w:t>
                          </w:r>
                        </w:p>
                      </w:txbxContent>
                    </v:textbox>
                  </v:shape>
                  <v:shape id="AutoShape 16" o:spid="_x0000_s1031" type="#_x0000_t63" style="position:absolute;left:2365;top:10228;width:680;height:662;rotation:-113596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pmcMA&#10;AADaAAAADwAAAGRycy9kb3ducmV2LnhtbESPQWsCMRSE70L/Q3gFb5qt2KKrUVQoFC9WV9DjY/O6&#10;WXbzsiSpbv99Uyh4HGbmG2a57m0rbuRD7VjByzgDQVw6XXOl4Fy8j2YgQkTW2DomBT8UYL16Giwx&#10;1+7OR7qdYiUShEOOCkyMXS5lKA1ZDGPXESfvy3mLMUlfSe3xnuC2lZMse5MWa04LBjvaGSqb07dV&#10;ILef+0vTFMbKybZ43R+nB3+4KjV87jcLEJH6+Aj/tz+0gjn8XUk3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1pmcMAAADaAAAADwAAAAAAAAAAAAAAAACYAgAAZHJzL2Rv&#10;d25yZXYueG1sUEsFBgAAAAAEAAQA9QAAAIgDAAAAAA==&#10;" adj="-37796,31427">
                    <v:textbox>
                      <w:txbxContent>
                        <w:p w14:paraId="3C8F1B60" w14:textId="77777777" w:rsidR="00E46BEC" w:rsidRPr="008844C9" w:rsidRDefault="00E46BEC" w:rsidP="008844C9">
                          <w:pPr>
                            <w:jc w:val="center"/>
                            <w:rPr>
                              <w:sz w:val="28"/>
                              <w:szCs w:val="28"/>
                            </w:rPr>
                          </w:pPr>
                          <w:r>
                            <w:rPr>
                              <w:sz w:val="28"/>
                              <w:szCs w:val="28"/>
                            </w:rPr>
                            <w:t>c</w:t>
                          </w:r>
                        </w:p>
                      </w:txbxContent>
                    </v:textbox>
                  </v:shape>
                </v:group>
                <v:shape id="AutoShape 21" o:spid="_x0000_s1032" type="#_x0000_t63" style="position:absolute;left:10689;top:10336;width:645;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BcQA&#10;AADbAAAADwAAAGRycy9kb3ducmV2LnhtbESPQWsCMRCF7wX/Qxiht5q1hVJWo6hYLEgPtb14Gzaz&#10;m+hmsmyirv++cyj0NsN789438+UQWnWlPvnIBqaTAhRxFa3nxsDP9/vTG6iUkS22kcnAnRIsF6OH&#10;OZY23viLrofcKAnhVKIBl3NXap0qRwHTJHbEotWxD5hl7Rtte7xJeGj1c1G86oCepcFhRxtH1flw&#10;CQa43jWnwR1fPvd+O6393jOv78Y8jofVDFSmIf+b/64/rOALvfwiA+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PgXEAAAA2wAAAA8AAAAAAAAAAAAAAAAAmAIAAGRycy9k&#10;b3ducmV2LnhtbFBLBQYAAAAABAAEAPUAAACJAwAAAAA=&#10;" adj="-24380,2931">
                  <v:textbox>
                    <w:txbxContent>
                      <w:p w14:paraId="57573C1E" w14:textId="77777777" w:rsidR="00E46BEC" w:rsidRDefault="00E46BEC">
                        <w:r>
                          <w:t xml:space="preserve"> d</w:t>
                        </w:r>
                      </w:p>
                    </w:txbxContent>
                  </v:textbox>
                </v:shape>
                <v:rect id="Rectangle 22" o:spid="_x0000_s1033" style="position:absolute;left:9815;top:10315;width:123;height:95;rotation:17293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WcAA&#10;AADbAAAADwAAAGRycy9kb3ducmV2LnhtbERPTYvCMBC9C/sfwizsRdZUQZGuUZYVoeJJ68XbkIxt&#10;sZmUJGr33xtB8DaP9zmLVW9bcSMfGscKxqMMBLF2puFKwbHcfM9BhIhssHVMCv4pwGr5MVhgbtyd&#10;93Q7xEqkEA45Kqhj7HIpg67JYhi5jjhxZ+ctxgR9JY3Hewq3rZxk2UxabDg11NjRX036crhaBcVk&#10;18/mergupm6zPdnprtTslfr67H9/QETq41v8chcmzR/D85d0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PWcAAAADbAAAADwAAAAAAAAAAAAAAAACYAgAAZHJzL2Rvd25y&#10;ZXYueG1sUEsFBgAAAAAEAAQA9QAAAIUDAAAAAA==&#10;" fillcolor="red" strokecolor="red"/>
                <w10:wrap anchorx="margin"/>
              </v:group>
            </w:pict>
          </mc:Fallback>
        </mc:AlternateContent>
      </w:r>
    </w:p>
    <w:p w14:paraId="27B3A927" w14:textId="77777777" w:rsidR="003219B0" w:rsidRPr="008D26CF" w:rsidRDefault="003219B0" w:rsidP="0058380F">
      <w:pPr>
        <w:pStyle w:val="Normlnweb"/>
        <w:ind w:left="284"/>
        <w:jc w:val="both"/>
      </w:pPr>
    </w:p>
    <w:p w14:paraId="326D13C9" w14:textId="77777777" w:rsidR="003219B0" w:rsidRPr="008D26CF" w:rsidRDefault="003219B0" w:rsidP="0058380F">
      <w:pPr>
        <w:pStyle w:val="Normlnweb"/>
        <w:ind w:left="284"/>
        <w:jc w:val="both"/>
      </w:pPr>
      <w:r w:rsidRPr="008D26CF">
        <w:rPr>
          <w:b/>
        </w:rPr>
        <w:t>Obr. 2 -</w:t>
      </w:r>
      <w:r w:rsidRPr="008D26CF">
        <w:rPr>
          <w:b/>
        </w:rPr>
        <w:tab/>
        <w:t>Místa pro trvalé parkování zaměstnanců letiště Přerov</w:t>
      </w:r>
    </w:p>
    <w:p w14:paraId="1D9CDEF6" w14:textId="77777777" w:rsidR="003219B0" w:rsidRPr="008D26CF" w:rsidRDefault="003219B0" w:rsidP="0058380F">
      <w:pPr>
        <w:pStyle w:val="Normlnweb"/>
        <w:ind w:left="284"/>
        <w:jc w:val="both"/>
      </w:pPr>
    </w:p>
    <w:p w14:paraId="26224E26" w14:textId="77777777" w:rsidR="003219B0" w:rsidRPr="008D26CF" w:rsidRDefault="003219B0" w:rsidP="0058380F">
      <w:pPr>
        <w:pStyle w:val="Normlnweb"/>
        <w:ind w:left="284"/>
        <w:jc w:val="both"/>
      </w:pPr>
    </w:p>
    <w:p w14:paraId="0D1CC5EC" w14:textId="77777777" w:rsidR="00DA6B0E" w:rsidRPr="008D26CF" w:rsidRDefault="00DA6B0E" w:rsidP="0058380F">
      <w:pPr>
        <w:pStyle w:val="Normlnweb"/>
        <w:ind w:left="284"/>
        <w:jc w:val="both"/>
      </w:pPr>
    </w:p>
    <w:p w14:paraId="23E1B877" w14:textId="77777777" w:rsidR="003219B0" w:rsidRPr="008D26CF" w:rsidRDefault="003219B0" w:rsidP="0058380F">
      <w:pPr>
        <w:pStyle w:val="Normlnweb"/>
        <w:ind w:left="284"/>
        <w:jc w:val="both"/>
      </w:pPr>
    </w:p>
    <w:p w14:paraId="256E7CE2" w14:textId="77777777" w:rsidR="008844C9" w:rsidRPr="008D26CF" w:rsidRDefault="008844C9" w:rsidP="0058380F">
      <w:pPr>
        <w:pStyle w:val="Normlnweb"/>
        <w:ind w:left="284"/>
        <w:jc w:val="both"/>
      </w:pPr>
    </w:p>
    <w:p w14:paraId="1AB9A0CD" w14:textId="77777777" w:rsidR="008844C9" w:rsidRPr="008D26CF" w:rsidRDefault="008844C9" w:rsidP="0058380F">
      <w:pPr>
        <w:pStyle w:val="Normlnweb"/>
        <w:ind w:left="284"/>
        <w:jc w:val="both"/>
      </w:pPr>
    </w:p>
    <w:p w14:paraId="5E5AA2E0" w14:textId="77777777" w:rsidR="008844C9" w:rsidRPr="008D26CF" w:rsidRDefault="008844C9" w:rsidP="0058380F">
      <w:pPr>
        <w:pStyle w:val="Normlnweb"/>
        <w:ind w:left="284"/>
        <w:jc w:val="both"/>
      </w:pPr>
    </w:p>
    <w:p w14:paraId="56275360" w14:textId="77777777" w:rsidR="008844C9" w:rsidRPr="008D26CF" w:rsidRDefault="008844C9" w:rsidP="0058380F">
      <w:pPr>
        <w:pStyle w:val="Normlnweb"/>
        <w:ind w:left="284"/>
        <w:jc w:val="both"/>
      </w:pPr>
    </w:p>
    <w:p w14:paraId="3DB66836" w14:textId="77777777" w:rsidR="008844C9" w:rsidRPr="008D26CF" w:rsidRDefault="008844C9" w:rsidP="0058380F">
      <w:pPr>
        <w:pStyle w:val="Normlnweb"/>
        <w:ind w:left="284"/>
        <w:jc w:val="both"/>
      </w:pPr>
    </w:p>
    <w:p w14:paraId="19C8AD65" w14:textId="77777777" w:rsidR="008844C9" w:rsidRPr="008D26CF" w:rsidRDefault="008844C9" w:rsidP="0058380F">
      <w:pPr>
        <w:pStyle w:val="Normlnweb"/>
        <w:ind w:left="284"/>
        <w:jc w:val="both"/>
      </w:pPr>
    </w:p>
    <w:p w14:paraId="42B0C3FF" w14:textId="77777777" w:rsidR="008844C9" w:rsidRPr="008D26CF" w:rsidRDefault="008844C9" w:rsidP="0058380F">
      <w:pPr>
        <w:pStyle w:val="Normlnweb"/>
        <w:ind w:left="284"/>
        <w:jc w:val="both"/>
      </w:pPr>
    </w:p>
    <w:p w14:paraId="6C6CD23D" w14:textId="77777777" w:rsidR="008844C9" w:rsidRPr="008D26CF" w:rsidRDefault="008844C9" w:rsidP="008844C9"/>
    <w:p w14:paraId="25CA57D0" w14:textId="77777777" w:rsidR="008844C9" w:rsidRPr="008D26CF" w:rsidRDefault="008844C9" w:rsidP="008844C9">
      <w:pPr>
        <w:pStyle w:val="Normlnweb"/>
        <w:tabs>
          <w:tab w:val="left" w:pos="930"/>
        </w:tabs>
        <w:ind w:left="284"/>
        <w:jc w:val="center"/>
        <w:rPr>
          <w:b/>
        </w:rPr>
      </w:pPr>
      <w:r w:rsidRPr="008D26CF">
        <w:rPr>
          <w:b/>
        </w:rPr>
        <w:t xml:space="preserve">Obr. </w:t>
      </w:r>
      <w:r w:rsidR="00682A98" w:rsidRPr="008D26CF">
        <w:rPr>
          <w:b/>
        </w:rPr>
        <w:t xml:space="preserve">č. </w:t>
      </w:r>
      <w:r w:rsidRPr="008D26CF">
        <w:rPr>
          <w:b/>
        </w:rPr>
        <w:t>2 – Místa pro trvalé parkování zaměstnanců letiště Přerov</w:t>
      </w:r>
    </w:p>
    <w:p w14:paraId="5E977E88" w14:textId="77777777" w:rsidR="003219B0" w:rsidRPr="008D26CF" w:rsidRDefault="003219B0" w:rsidP="00682A98">
      <w:pPr>
        <w:pStyle w:val="Nadpis1"/>
      </w:pPr>
      <w:bookmarkStart w:id="27" w:name="_Ref509306400"/>
      <w:bookmarkStart w:id="28" w:name="_Toc10038673"/>
      <w:r w:rsidRPr="008D26CF">
        <w:lastRenderedPageBreak/>
        <w:t>Identifikační karta, oprávnění ke vstupu a povolení k vjezdu</w:t>
      </w:r>
      <w:bookmarkEnd w:id="27"/>
      <w:bookmarkEnd w:id="28"/>
    </w:p>
    <w:p w14:paraId="74DE1B8B" w14:textId="77777777" w:rsidR="003219B0" w:rsidRPr="008D26CF" w:rsidRDefault="003219B0" w:rsidP="009A5510">
      <w:pPr>
        <w:numPr>
          <w:ilvl w:val="0"/>
          <w:numId w:val="24"/>
        </w:numPr>
        <w:jc w:val="both"/>
        <w:rPr>
          <w:b/>
        </w:rPr>
      </w:pPr>
      <w:r w:rsidRPr="008D26CF">
        <w:rPr>
          <w:b/>
        </w:rPr>
        <w:t>Vydání ID karet nebo povolení k vjezdu</w:t>
      </w:r>
    </w:p>
    <w:p w14:paraId="07D3922B" w14:textId="77777777" w:rsidR="003219B0" w:rsidRPr="008D26CF" w:rsidRDefault="003219B0" w:rsidP="009A5510">
      <w:pPr>
        <w:jc w:val="both"/>
        <w:rPr>
          <w:b/>
        </w:rPr>
      </w:pPr>
    </w:p>
    <w:p w14:paraId="5A9B3A09" w14:textId="25EA5168" w:rsidR="003219B0" w:rsidRPr="008D26CF" w:rsidRDefault="003219B0" w:rsidP="009A5510">
      <w:pPr>
        <w:numPr>
          <w:ilvl w:val="1"/>
          <w:numId w:val="24"/>
        </w:numPr>
        <w:jc w:val="both"/>
      </w:pPr>
      <w:r w:rsidRPr="008D26CF">
        <w:t xml:space="preserve">Identifikační karta zaměstnance nebo dočasná identifikační karta nájemce (dále jako ID karty) </w:t>
      </w:r>
      <w:r w:rsidR="00B436D7" w:rsidRPr="008D26CF">
        <w:t xml:space="preserve">s označením Pr </w:t>
      </w:r>
      <w:r w:rsidRPr="008D26CF">
        <w:t xml:space="preserve">slouží </w:t>
      </w:r>
      <w:r w:rsidR="001F5E9D" w:rsidRPr="008D26CF">
        <w:t xml:space="preserve">podle </w:t>
      </w:r>
      <w:hyperlink r:id="rId28" w:history="1">
        <w:r w:rsidR="001F5E9D" w:rsidRPr="008D26CF">
          <w:rPr>
            <w:rStyle w:val="Hypertextovodkaz"/>
          </w:rPr>
          <w:t>POS052</w:t>
        </w:r>
      </w:hyperlink>
      <w:r w:rsidR="001F5E9D" w:rsidRPr="008D26CF">
        <w:t xml:space="preserve"> </w:t>
      </w:r>
      <w:r w:rsidRPr="008D26CF">
        <w:t>jako oprávnění ke vstupu zaměstnanců do areálu a budov letiště Přerov a nájemců</w:t>
      </w:r>
      <w:r w:rsidR="00B436D7" w:rsidRPr="008D26CF">
        <w:t xml:space="preserve"> a externích subjektů</w:t>
      </w:r>
      <w:r w:rsidRPr="008D26CF">
        <w:t xml:space="preserve"> do areálu letiště Přerov. ID karty</w:t>
      </w:r>
      <w:r w:rsidR="001F5E9D" w:rsidRPr="008D26CF">
        <w:t xml:space="preserve"> </w:t>
      </w:r>
      <w:r w:rsidR="00682A98" w:rsidRPr="008D26CF">
        <w:br/>
      </w:r>
      <w:r w:rsidR="001F5E9D" w:rsidRPr="008D26CF">
        <w:t xml:space="preserve">(viz </w:t>
      </w:r>
      <w:hyperlink r:id="rId29" w:history="1">
        <w:r w:rsidR="00682A98" w:rsidRPr="008D26CF">
          <w:rPr>
            <w:rStyle w:val="Hypertextovodkaz"/>
          </w:rPr>
          <w:t>0</w:t>
        </w:r>
        <w:r w:rsidR="001F5E9D" w:rsidRPr="008D26CF">
          <w:rPr>
            <w:rStyle w:val="Hypertextovodkaz"/>
          </w:rPr>
          <w:t>1POS052</w:t>
        </w:r>
      </w:hyperlink>
      <w:r w:rsidR="001F5E9D" w:rsidRPr="008D26CF">
        <w:t>)</w:t>
      </w:r>
      <w:r w:rsidRPr="008D26CF">
        <w:t xml:space="preserve"> jsou majetkem </w:t>
      </w:r>
      <w:r w:rsidR="001F5E9D" w:rsidRPr="008D26CF">
        <w:t>LOM PRAHA s.p.</w:t>
      </w:r>
      <w:r w:rsidRPr="008D26CF">
        <w:t xml:space="preserve">, jsou nepřenosné a je nepřípustné je půjčovat </w:t>
      </w:r>
      <w:r w:rsidR="001F5E9D" w:rsidRPr="008D26CF">
        <w:t xml:space="preserve">jiné osobě </w:t>
      </w:r>
      <w:r w:rsidRPr="008D26CF">
        <w:t xml:space="preserve">či úmyslně poškozovat. </w:t>
      </w:r>
    </w:p>
    <w:p w14:paraId="100E50E0" w14:textId="77777777" w:rsidR="00B436D7" w:rsidRPr="008D26CF" w:rsidRDefault="00B436D7" w:rsidP="00B436D7">
      <w:pPr>
        <w:ind w:left="780"/>
        <w:jc w:val="both"/>
      </w:pPr>
    </w:p>
    <w:p w14:paraId="1041608B" w14:textId="77777777" w:rsidR="00B436D7" w:rsidRPr="008D26CF" w:rsidRDefault="00B436D7" w:rsidP="009A5510">
      <w:pPr>
        <w:numPr>
          <w:ilvl w:val="1"/>
          <w:numId w:val="24"/>
        </w:numPr>
        <w:jc w:val="both"/>
      </w:pPr>
      <w:r w:rsidRPr="008D26CF">
        <w:t>ID karty jsou nájemcům a externím subjektům („žluté identifikační karty“) vydávány po uhrazení zálohy ve výši 400,- Kč za jednotlivou ID kartu provozovateli letiště LOM PRAHA. Záloha je vratná po vrácení ID karty zpět provozovateli letiště. V případě ztráty ID karty či nevrácení ID karty při ukončení činnosti nájemce/externího subjektu či jeho jednotlivých zaměstnanců, je záloha použita na uhrazení nákladů</w:t>
      </w:r>
      <w:r w:rsidR="00E4721A" w:rsidRPr="008D26CF">
        <w:t xml:space="preserve"> spojených s poří</w:t>
      </w:r>
      <w:r w:rsidR="00F33934" w:rsidRPr="008D26CF">
        <w:t>zením ID karty a její deaktivací</w:t>
      </w:r>
      <w:r w:rsidRPr="008D26CF">
        <w:t>.</w:t>
      </w:r>
    </w:p>
    <w:p w14:paraId="37216CB1" w14:textId="77777777" w:rsidR="003219B0" w:rsidRPr="008D26CF" w:rsidRDefault="003219B0" w:rsidP="009A5510">
      <w:pPr>
        <w:jc w:val="both"/>
      </w:pPr>
    </w:p>
    <w:p w14:paraId="1853A4FC" w14:textId="77777777" w:rsidR="003219B0" w:rsidRPr="008D26CF" w:rsidRDefault="003219B0" w:rsidP="009A5510">
      <w:pPr>
        <w:numPr>
          <w:ilvl w:val="1"/>
          <w:numId w:val="24"/>
        </w:numPr>
        <w:jc w:val="both"/>
      </w:pPr>
      <w:r w:rsidRPr="008D26CF">
        <w:t xml:space="preserve">Povolení k vjezdu </w:t>
      </w:r>
      <w:r w:rsidR="001F5E9D" w:rsidRPr="008D26CF">
        <w:t xml:space="preserve">(viz </w:t>
      </w:r>
      <w:hyperlink r:id="rId30" w:history="1">
        <w:r w:rsidR="00682A98" w:rsidRPr="008D26CF">
          <w:rPr>
            <w:rStyle w:val="Hypertextovodkaz"/>
          </w:rPr>
          <w:t>0</w:t>
        </w:r>
        <w:r w:rsidR="001F5E9D" w:rsidRPr="008D26CF">
          <w:rPr>
            <w:rStyle w:val="Hypertextovodkaz"/>
          </w:rPr>
          <w:t>2POS052</w:t>
        </w:r>
      </w:hyperlink>
      <w:r w:rsidR="001F5E9D" w:rsidRPr="008D26CF">
        <w:t xml:space="preserve">) </w:t>
      </w:r>
      <w:r w:rsidRPr="008D26CF">
        <w:t>slouží k vjezdu do areálu letiště Přerov, jsou nepřenosná a je nepřípustné je půjčovat či úmyslně poškozovat.</w:t>
      </w:r>
    </w:p>
    <w:p w14:paraId="5BED137D" w14:textId="77777777" w:rsidR="001F5E9D" w:rsidRPr="008D26CF" w:rsidRDefault="001F5E9D" w:rsidP="009A5510">
      <w:pPr>
        <w:ind w:left="780"/>
        <w:jc w:val="both"/>
      </w:pPr>
      <w:r w:rsidRPr="008D26CF">
        <w:t>Vjezd podnikových a soukromých vozidel do areálu lze realizovat po předložení vjezdového povolení s označením Pr, které musí být umístěno viditelně za čelním sklem. Současně musí osoby ve vozidle předložit ID kartu.</w:t>
      </w:r>
    </w:p>
    <w:p w14:paraId="3111883D" w14:textId="77777777" w:rsidR="001F5E9D" w:rsidRPr="008D26CF" w:rsidRDefault="001F5E9D" w:rsidP="009A5510">
      <w:pPr>
        <w:ind w:left="426"/>
        <w:jc w:val="both"/>
      </w:pPr>
    </w:p>
    <w:p w14:paraId="08A4603C" w14:textId="77777777" w:rsidR="001F5E9D" w:rsidRPr="008D26CF" w:rsidRDefault="001F5E9D" w:rsidP="009A5510">
      <w:pPr>
        <w:pStyle w:val="Nadpis3"/>
        <w:spacing w:before="0" w:after="0"/>
      </w:pPr>
      <w:bookmarkStart w:id="29" w:name="_Toc10038674"/>
      <w:r w:rsidRPr="008D26CF">
        <w:t>Ztráta či zničení ID karet nebo povolení k vjezdu</w:t>
      </w:r>
      <w:bookmarkEnd w:id="29"/>
    </w:p>
    <w:p w14:paraId="250C89A2" w14:textId="77777777" w:rsidR="003219B0" w:rsidRPr="008D26CF" w:rsidRDefault="003219B0" w:rsidP="009A5510">
      <w:pPr>
        <w:jc w:val="both"/>
      </w:pPr>
    </w:p>
    <w:p w14:paraId="6D08C94A" w14:textId="3B62EDD8" w:rsidR="000631BA" w:rsidRPr="008D26CF" w:rsidRDefault="001F5E9D" w:rsidP="009A5510">
      <w:pPr>
        <w:numPr>
          <w:ilvl w:val="1"/>
          <w:numId w:val="24"/>
        </w:numPr>
        <w:jc w:val="both"/>
      </w:pPr>
      <w:r w:rsidRPr="008D26CF">
        <w:t xml:space="preserve">V případě ztráty nebo zničení ID karet nebo povolení k vjezdu, je zaměstnanec LOM PRAHA s.p. povinen neprodleně předat informaci na e-mailovou adresu </w:t>
      </w:r>
      <w:hyperlink r:id="rId31" w:history="1">
        <w:r w:rsidR="00CE1F77" w:rsidRPr="008D26CF">
          <w:rPr>
            <w:rStyle w:val="Hypertextovodkaz"/>
          </w:rPr>
          <w:t>jiri.skrecek@lompraha.cz</w:t>
        </w:r>
      </w:hyperlink>
      <w:r w:rsidR="000631BA" w:rsidRPr="008D26CF">
        <w:t>.</w:t>
      </w:r>
      <w:r w:rsidRPr="008D26CF">
        <w:t xml:space="preserve"> </w:t>
      </w:r>
      <w:r w:rsidR="000631BA" w:rsidRPr="008D26CF">
        <w:t xml:space="preserve">Po uhrazení poplatku ve výši stanovené </w:t>
      </w:r>
      <w:hyperlink r:id="rId32" w:history="1">
        <w:r w:rsidR="005D2CC3" w:rsidRPr="008D26CF">
          <w:rPr>
            <w:rStyle w:val="Hypertextovodkaz"/>
          </w:rPr>
          <w:t>0</w:t>
        </w:r>
        <w:r w:rsidR="009A1404" w:rsidRPr="008D26CF">
          <w:rPr>
            <w:rStyle w:val="Hypertextovodkaz"/>
          </w:rPr>
          <w:t>7</w:t>
        </w:r>
        <w:r w:rsidR="005D2CC3" w:rsidRPr="008D26CF">
          <w:rPr>
            <w:rStyle w:val="Hypertextovodkaz"/>
          </w:rPr>
          <w:t>POS052</w:t>
        </w:r>
      </w:hyperlink>
      <w:r w:rsidR="000631BA" w:rsidRPr="008D26CF">
        <w:t xml:space="preserve"> bude z</w:t>
      </w:r>
      <w:r w:rsidR="003219B0" w:rsidRPr="008D26CF">
        <w:t xml:space="preserve">aměstnanci </w:t>
      </w:r>
      <w:r w:rsidR="000631BA" w:rsidRPr="008D26CF">
        <w:t>vydána nová identifikační karta v původním rozsahu přístupů.</w:t>
      </w:r>
    </w:p>
    <w:p w14:paraId="051F19FE" w14:textId="77777777" w:rsidR="000631BA" w:rsidRPr="008D26CF" w:rsidRDefault="000631BA" w:rsidP="009A5510">
      <w:pPr>
        <w:jc w:val="both"/>
      </w:pPr>
    </w:p>
    <w:p w14:paraId="1534CD5D" w14:textId="77777777" w:rsidR="003219B0" w:rsidRPr="008D26CF" w:rsidRDefault="00305C1C" w:rsidP="009A5510">
      <w:pPr>
        <w:numPr>
          <w:ilvl w:val="1"/>
          <w:numId w:val="24"/>
        </w:numPr>
        <w:jc w:val="both"/>
      </w:pPr>
      <w:r w:rsidRPr="008D26CF">
        <w:t>V případě ztráty nebo zničení ID karet nebo povolení k vjezdu, je nájemce</w:t>
      </w:r>
      <w:r w:rsidR="00B52CF9" w:rsidRPr="008D26CF">
        <w:t xml:space="preserve"> či externí subjekt</w:t>
      </w:r>
      <w:r w:rsidRPr="008D26CF">
        <w:t xml:space="preserve"> povinen neprodleně předat informaci na e-mailovou adresu </w:t>
      </w:r>
      <w:r w:rsidR="005D15F6" w:rsidRPr="008D26CF">
        <w:t xml:space="preserve"> </w:t>
      </w:r>
      <w:hyperlink r:id="rId33" w:history="1">
        <w:r w:rsidR="005D15F6" w:rsidRPr="008D26CF">
          <w:rPr>
            <w:rStyle w:val="Hypertextovodkaz"/>
          </w:rPr>
          <w:t>jiri.skrecek@lompraha.cz</w:t>
        </w:r>
      </w:hyperlink>
      <w:r w:rsidRPr="008D26CF">
        <w:t>.</w:t>
      </w:r>
      <w:r w:rsidR="003219B0" w:rsidRPr="008D26CF">
        <w:t xml:space="preserve"> </w:t>
      </w:r>
    </w:p>
    <w:p w14:paraId="25B72315" w14:textId="77777777" w:rsidR="003219B0" w:rsidRPr="008D26CF" w:rsidRDefault="003219B0" w:rsidP="009A5510">
      <w:pPr>
        <w:pStyle w:val="NormlnTun"/>
        <w:tabs>
          <w:tab w:val="left" w:pos="0"/>
        </w:tabs>
        <w:ind w:left="426" w:hanging="426"/>
        <w:rPr>
          <w:b w:val="0"/>
          <w:bCs/>
        </w:rPr>
      </w:pPr>
    </w:p>
    <w:p w14:paraId="7DC99C3D" w14:textId="77777777" w:rsidR="003219B0" w:rsidRPr="008D26CF" w:rsidRDefault="003219B0" w:rsidP="009A5510">
      <w:pPr>
        <w:pStyle w:val="Nadpis3"/>
        <w:spacing w:before="0" w:after="0"/>
      </w:pPr>
      <w:bookmarkStart w:id="30" w:name="_Toc371065272"/>
      <w:bookmarkStart w:id="31" w:name="_Toc10038675"/>
      <w:r w:rsidRPr="008D26CF">
        <w:t xml:space="preserve">Vrácení </w:t>
      </w:r>
      <w:bookmarkEnd w:id="30"/>
      <w:r w:rsidRPr="008D26CF">
        <w:t>ID karty nebo povolení k vjezdu</w:t>
      </w:r>
      <w:bookmarkEnd w:id="31"/>
    </w:p>
    <w:p w14:paraId="3A7BD888" w14:textId="77777777" w:rsidR="002135AD" w:rsidRPr="008D26CF" w:rsidRDefault="002135AD" w:rsidP="009A5510">
      <w:pPr>
        <w:pStyle w:val="NormlnTun"/>
        <w:rPr>
          <w:b w:val="0"/>
        </w:rPr>
      </w:pPr>
    </w:p>
    <w:p w14:paraId="3C2EA35C" w14:textId="584FDF2E" w:rsidR="002135AD" w:rsidRPr="008D26CF" w:rsidRDefault="003219B0" w:rsidP="009A5510">
      <w:pPr>
        <w:pStyle w:val="NormlnTun"/>
        <w:numPr>
          <w:ilvl w:val="1"/>
          <w:numId w:val="24"/>
        </w:numPr>
        <w:rPr>
          <w:b w:val="0"/>
        </w:rPr>
      </w:pPr>
      <w:r w:rsidRPr="008D26CF">
        <w:rPr>
          <w:b w:val="0"/>
        </w:rPr>
        <w:t xml:space="preserve">V případě ukončení pracovního poměru </w:t>
      </w:r>
      <w:r w:rsidR="002135AD" w:rsidRPr="008D26CF">
        <w:rPr>
          <w:b w:val="0"/>
        </w:rPr>
        <w:t xml:space="preserve">s LOM PRAHA </w:t>
      </w:r>
      <w:r w:rsidR="00ED5F32" w:rsidRPr="008D26CF">
        <w:rPr>
          <w:b w:val="0"/>
        </w:rPr>
        <w:t xml:space="preserve">s.p. </w:t>
      </w:r>
      <w:r w:rsidRPr="008D26CF">
        <w:rPr>
          <w:b w:val="0"/>
        </w:rPr>
        <w:t xml:space="preserve">či dohody konané mimo pracovní poměr je </w:t>
      </w:r>
      <w:r w:rsidR="002135AD" w:rsidRPr="008D26CF">
        <w:rPr>
          <w:b w:val="0"/>
        </w:rPr>
        <w:t xml:space="preserve">držitel </w:t>
      </w:r>
      <w:r w:rsidRPr="008D26CF">
        <w:rPr>
          <w:b w:val="0"/>
        </w:rPr>
        <w:t xml:space="preserve"> ID kart</w:t>
      </w:r>
      <w:r w:rsidR="002135AD" w:rsidRPr="008D26CF">
        <w:rPr>
          <w:b w:val="0"/>
        </w:rPr>
        <w:t>y</w:t>
      </w:r>
      <w:r w:rsidRPr="008D26CF">
        <w:rPr>
          <w:b w:val="0"/>
        </w:rPr>
        <w:t xml:space="preserve"> a povolení k vjezdu </w:t>
      </w:r>
      <w:r w:rsidR="002135AD" w:rsidRPr="008D26CF">
        <w:rPr>
          <w:b w:val="0"/>
        </w:rPr>
        <w:t xml:space="preserve">povinen vrátit </w:t>
      </w:r>
      <w:r w:rsidR="006A451F" w:rsidRPr="008D26CF">
        <w:rPr>
          <w:b w:val="0"/>
        </w:rPr>
        <w:t>ID</w:t>
      </w:r>
      <w:r w:rsidR="002135AD" w:rsidRPr="008D26CF">
        <w:rPr>
          <w:b w:val="0"/>
        </w:rPr>
        <w:t xml:space="preserve"> v souladu s </w:t>
      </w:r>
      <w:hyperlink r:id="rId34" w:history="1">
        <w:r w:rsidR="00DC4DC1" w:rsidRPr="008D26CF">
          <w:rPr>
            <w:rStyle w:val="Hypertextovodkaz"/>
            <w:b w:val="0"/>
          </w:rPr>
          <w:t>POS052</w:t>
        </w:r>
      </w:hyperlink>
      <w:r w:rsidR="002135AD" w:rsidRPr="008D26CF">
        <w:rPr>
          <w:b w:val="0"/>
          <w:bCs/>
        </w:rPr>
        <w:t xml:space="preserve"> </w:t>
      </w:r>
      <w:r w:rsidR="002135AD" w:rsidRPr="008D26CF">
        <w:rPr>
          <w:b w:val="0"/>
        </w:rPr>
        <w:t>special</w:t>
      </w:r>
      <w:r w:rsidR="006A451F" w:rsidRPr="008D26CF">
        <w:rPr>
          <w:b w:val="0"/>
        </w:rPr>
        <w:t>istovi pro bezpečnostní systémy nebo pověřenému zaměstnanci na LKPO</w:t>
      </w:r>
      <w:r w:rsidR="00F30B8F" w:rsidRPr="008D26CF">
        <w:rPr>
          <w:b w:val="0"/>
        </w:rPr>
        <w:t>.</w:t>
      </w:r>
    </w:p>
    <w:p w14:paraId="643DE4F9" w14:textId="77777777" w:rsidR="002135AD" w:rsidRPr="008D26CF" w:rsidRDefault="002135AD" w:rsidP="009A5510">
      <w:pPr>
        <w:pStyle w:val="NormlnTun"/>
        <w:ind w:left="426" w:hanging="426"/>
        <w:rPr>
          <w:b w:val="0"/>
        </w:rPr>
      </w:pPr>
    </w:p>
    <w:p w14:paraId="35861B85" w14:textId="77777777" w:rsidR="00E46BEC" w:rsidRPr="008D26CF" w:rsidRDefault="002135AD" w:rsidP="009A5510">
      <w:pPr>
        <w:pStyle w:val="NormlnTun"/>
        <w:numPr>
          <w:ilvl w:val="1"/>
          <w:numId w:val="24"/>
        </w:numPr>
        <w:rPr>
          <w:b w:val="0"/>
        </w:rPr>
        <w:sectPr w:rsidR="00E46BEC" w:rsidRPr="008D26CF" w:rsidSect="007E17BE">
          <w:headerReference w:type="even" r:id="rId35"/>
          <w:headerReference w:type="default" r:id="rId36"/>
          <w:footerReference w:type="default" r:id="rId37"/>
          <w:headerReference w:type="first" r:id="rId38"/>
          <w:pgSz w:w="11906" w:h="16838"/>
          <w:pgMar w:top="1440" w:right="1080" w:bottom="1440" w:left="1080" w:header="850" w:footer="283" w:gutter="0"/>
          <w:cols w:space="708"/>
          <w:docGrid w:linePitch="326"/>
        </w:sectPr>
      </w:pPr>
      <w:r w:rsidRPr="008D26CF">
        <w:rPr>
          <w:b w:val="0"/>
        </w:rPr>
        <w:t>V případě ukončení nájemní smlouvy, je nájemce povinen</w:t>
      </w:r>
      <w:r w:rsidR="00406C2A" w:rsidRPr="008D26CF">
        <w:rPr>
          <w:b w:val="0"/>
        </w:rPr>
        <w:t xml:space="preserve"> </w:t>
      </w:r>
      <w:r w:rsidRPr="008D26CF">
        <w:rPr>
          <w:b w:val="0"/>
        </w:rPr>
        <w:t xml:space="preserve">vrátit neprodleně karty ID </w:t>
      </w:r>
      <w:r w:rsidR="00682A98" w:rsidRPr="008D26CF">
        <w:rPr>
          <w:b w:val="0"/>
        </w:rPr>
        <w:br/>
      </w:r>
      <w:r w:rsidRPr="008D26CF">
        <w:rPr>
          <w:b w:val="0"/>
        </w:rPr>
        <w:t>a povolení k</w:t>
      </w:r>
      <w:r w:rsidR="00406C2A" w:rsidRPr="008D26CF">
        <w:rPr>
          <w:b w:val="0"/>
        </w:rPr>
        <w:t> </w:t>
      </w:r>
      <w:r w:rsidRPr="008D26CF">
        <w:rPr>
          <w:b w:val="0"/>
        </w:rPr>
        <w:t>vjezdu</w:t>
      </w:r>
      <w:r w:rsidR="00406C2A" w:rsidRPr="008D26CF">
        <w:rPr>
          <w:b w:val="0"/>
        </w:rPr>
        <w:t xml:space="preserve"> </w:t>
      </w:r>
      <w:r w:rsidR="003219B0" w:rsidRPr="008D26CF">
        <w:rPr>
          <w:b w:val="0"/>
        </w:rPr>
        <w:t xml:space="preserve">provozovateli letiště. V případě, že mu v okamžitém vrácení brání okolnosti, předá neprodleně informaci o této skutečnosti na e-mailovou adresu </w:t>
      </w:r>
      <w:hyperlink r:id="rId39" w:history="1">
        <w:r w:rsidR="005D15F6" w:rsidRPr="008D26CF">
          <w:rPr>
            <w:rStyle w:val="Hypertextovodkaz"/>
            <w:b w:val="0"/>
            <w:bCs/>
          </w:rPr>
          <w:t>jiri.skrecek@lompraha.cz</w:t>
        </w:r>
      </w:hyperlink>
      <w:r w:rsidR="005D15F6" w:rsidRPr="008D26CF">
        <w:t xml:space="preserve"> </w:t>
      </w:r>
      <w:r w:rsidR="00406C2A" w:rsidRPr="008D26CF">
        <w:rPr>
          <w:b w:val="0"/>
        </w:rPr>
        <w:t>a věcné předání uskuteční v nejkratší možné době.</w:t>
      </w:r>
    </w:p>
    <w:p w14:paraId="74DA88D7" w14:textId="77777777" w:rsidR="009A5510" w:rsidRPr="008D26CF" w:rsidRDefault="00406C2A" w:rsidP="009A5510">
      <w:pPr>
        <w:pStyle w:val="NormlnTun"/>
        <w:numPr>
          <w:ilvl w:val="1"/>
          <w:numId w:val="24"/>
        </w:numPr>
        <w:rPr>
          <w:b w:val="0"/>
        </w:rPr>
      </w:pPr>
      <w:r w:rsidRPr="008D26CF">
        <w:rPr>
          <w:b w:val="0"/>
        </w:rPr>
        <w:lastRenderedPageBreak/>
        <w:t>V případě neodevzdání karty v souvislosti s výše uvedeným, provede specialista pro bezpečnostní systémy LOM PRAHA s.p. deaktivaci karty a příslušnému držiteli ID karty je bezpečnostní agenturou zamezen vstup do areálu letiště Přerov.</w:t>
      </w:r>
    </w:p>
    <w:p w14:paraId="7EC0A3E7" w14:textId="77777777" w:rsidR="003219B0" w:rsidRPr="008D26CF" w:rsidRDefault="00406C2A" w:rsidP="009A5510">
      <w:pPr>
        <w:pStyle w:val="Nadpis3"/>
        <w:spacing w:before="0" w:after="0"/>
      </w:pPr>
      <w:bookmarkStart w:id="32" w:name="_Toc10038676"/>
      <w:r w:rsidRPr="008D26CF">
        <w:t>Povolení k vstupu návštěv zaměstnanců nebo nájemců LOM PRAHA s.p.</w:t>
      </w:r>
      <w:bookmarkEnd w:id="32"/>
    </w:p>
    <w:p w14:paraId="3F5CC23D" w14:textId="77777777" w:rsidR="009A5510" w:rsidRPr="008D26CF" w:rsidRDefault="009A5510" w:rsidP="009A5510"/>
    <w:p w14:paraId="64947899" w14:textId="28AFD9A5" w:rsidR="00406C2A" w:rsidRPr="008D26CF" w:rsidRDefault="00406C2A" w:rsidP="009A5510">
      <w:pPr>
        <w:pStyle w:val="Normlnweb"/>
        <w:numPr>
          <w:ilvl w:val="1"/>
          <w:numId w:val="24"/>
        </w:numPr>
        <w:spacing w:before="0" w:beforeAutospacing="0" w:after="0" w:afterAutospacing="0"/>
        <w:ind w:left="782"/>
        <w:jc w:val="both"/>
      </w:pPr>
      <w:r w:rsidRPr="008D26CF">
        <w:t>Tuzemské návštěvy zaměstnanců LOM PRAHA s.</w:t>
      </w:r>
      <w:r w:rsidR="00E205C2" w:rsidRPr="008D26CF">
        <w:t xml:space="preserve"> </w:t>
      </w:r>
      <w:r w:rsidRPr="008D26CF">
        <w:t>p.</w:t>
      </w:r>
      <w:r w:rsidR="00E205C2" w:rsidRPr="008D26CF">
        <w:t xml:space="preserve"> a BA působící na letišti</w:t>
      </w:r>
      <w:r w:rsidRPr="008D26CF">
        <w:t xml:space="preserve"> vstupují </w:t>
      </w:r>
      <w:r w:rsidR="00E15EF0" w:rsidRPr="008D26CF">
        <w:t xml:space="preserve">do areálu letiště Přerov </w:t>
      </w:r>
      <w:r w:rsidRPr="008D26CF">
        <w:t>na základě písemného nebo ústního povolení jednoho z těchto vedoucích zaměstnanců</w:t>
      </w:r>
      <w:r w:rsidR="00ED5F32" w:rsidRPr="008D26CF">
        <w:t xml:space="preserve"> podniku</w:t>
      </w:r>
      <w:r w:rsidRPr="008D26CF">
        <w:t>:</w:t>
      </w:r>
    </w:p>
    <w:p w14:paraId="2EE368A3" w14:textId="77777777" w:rsidR="00406C2A" w:rsidRPr="008D26CF" w:rsidRDefault="00E15EF0" w:rsidP="009A5510">
      <w:pPr>
        <w:pStyle w:val="Normlnweb"/>
        <w:numPr>
          <w:ilvl w:val="0"/>
          <w:numId w:val="9"/>
        </w:numPr>
        <w:spacing w:before="0" w:beforeAutospacing="0" w:after="0" w:afterAutospacing="0"/>
        <w:ind w:left="1423" w:hanging="357"/>
        <w:jc w:val="both"/>
      </w:pPr>
      <w:r w:rsidRPr="008D26CF">
        <w:t>Bezpečnostního ředitele</w:t>
      </w:r>
    </w:p>
    <w:p w14:paraId="653213FF" w14:textId="77777777" w:rsidR="00406C2A" w:rsidRPr="008D26CF" w:rsidRDefault="00406C2A" w:rsidP="009A5510">
      <w:pPr>
        <w:pStyle w:val="Normlnweb"/>
        <w:numPr>
          <w:ilvl w:val="0"/>
          <w:numId w:val="9"/>
        </w:numPr>
        <w:spacing w:before="0" w:beforeAutospacing="0" w:after="0" w:afterAutospacing="0"/>
        <w:ind w:left="1423" w:hanging="357"/>
        <w:jc w:val="both"/>
      </w:pPr>
      <w:r w:rsidRPr="008D26CF">
        <w:t>V</w:t>
      </w:r>
      <w:r w:rsidR="00E15EF0" w:rsidRPr="008D26CF">
        <w:t>edoucího správy LPT (V-SLP)</w:t>
      </w:r>
    </w:p>
    <w:p w14:paraId="4D361539" w14:textId="77777777" w:rsidR="00406C2A" w:rsidRPr="008D26CF" w:rsidRDefault="00406C2A" w:rsidP="00406C2A">
      <w:pPr>
        <w:pStyle w:val="Normlnweb"/>
        <w:numPr>
          <w:ilvl w:val="0"/>
          <w:numId w:val="9"/>
        </w:numPr>
        <w:spacing w:before="0" w:beforeAutospacing="0" w:after="0" w:afterAutospacing="0"/>
        <w:ind w:left="1423" w:hanging="357"/>
        <w:jc w:val="both"/>
      </w:pPr>
      <w:r w:rsidRPr="008D26CF">
        <w:t xml:space="preserve">Vedoucího </w:t>
      </w:r>
      <w:r w:rsidR="00E15EF0" w:rsidRPr="008D26CF">
        <w:t>pro civilní letectví (V-OCL)</w:t>
      </w:r>
    </w:p>
    <w:p w14:paraId="2ED901A7" w14:textId="77777777" w:rsidR="00406C2A" w:rsidRPr="008D26CF" w:rsidRDefault="00E15EF0" w:rsidP="00406C2A">
      <w:pPr>
        <w:pStyle w:val="Normlnweb"/>
        <w:numPr>
          <w:ilvl w:val="0"/>
          <w:numId w:val="9"/>
        </w:numPr>
        <w:spacing w:before="0" w:beforeAutospacing="0" w:after="0" w:afterAutospacing="0"/>
        <w:ind w:left="1423" w:hanging="357"/>
        <w:jc w:val="both"/>
      </w:pPr>
      <w:r w:rsidRPr="008D26CF">
        <w:t>Vedoucího údržby letiště (V-ÚLT)</w:t>
      </w:r>
    </w:p>
    <w:p w14:paraId="56212441" w14:textId="77777777" w:rsidR="00E205C2" w:rsidRPr="008D26CF" w:rsidRDefault="00406C2A" w:rsidP="00E205C2">
      <w:pPr>
        <w:pStyle w:val="Normlnweb"/>
        <w:numPr>
          <w:ilvl w:val="0"/>
          <w:numId w:val="9"/>
        </w:numPr>
        <w:spacing w:before="0" w:beforeAutospacing="0" w:after="0" w:afterAutospacing="0"/>
        <w:ind w:left="1423" w:hanging="357"/>
        <w:jc w:val="both"/>
      </w:pPr>
      <w:r w:rsidRPr="008D26CF">
        <w:t>Specialista řízení rizik</w:t>
      </w:r>
      <w:r w:rsidR="00E15EF0" w:rsidRPr="008D26CF">
        <w:t xml:space="preserve"> (KŘP)</w:t>
      </w:r>
    </w:p>
    <w:p w14:paraId="5078C17B" w14:textId="77777777" w:rsidR="00E205C2" w:rsidRPr="008D26CF" w:rsidRDefault="00E205C2" w:rsidP="00E15EF0">
      <w:pPr>
        <w:pStyle w:val="Normlnweb"/>
        <w:spacing w:before="0" w:beforeAutospacing="0" w:after="0" w:afterAutospacing="0"/>
        <w:jc w:val="both"/>
      </w:pPr>
    </w:p>
    <w:p w14:paraId="47C5F41A" w14:textId="10325EFB" w:rsidR="00CE1F77" w:rsidRPr="008D26CF" w:rsidRDefault="00E205C2" w:rsidP="00CE1F77">
      <w:pPr>
        <w:pStyle w:val="Normlnweb"/>
        <w:numPr>
          <w:ilvl w:val="1"/>
          <w:numId w:val="24"/>
        </w:numPr>
        <w:spacing w:before="0" w:beforeAutospacing="0" w:after="0" w:afterAutospacing="0"/>
        <w:jc w:val="both"/>
      </w:pPr>
      <w:r w:rsidRPr="008D26CF">
        <w:t>Tuzemské návštěvy nájemců a zaměstnanců nájemců na letišti Přerov vstupuj</w:t>
      </w:r>
      <w:r w:rsidR="00357A06" w:rsidRPr="008D26CF">
        <w:t>í</w:t>
      </w:r>
      <w:r w:rsidRPr="008D26CF">
        <w:t xml:space="preserve"> případně vjížd</w:t>
      </w:r>
      <w:r w:rsidR="00357A06" w:rsidRPr="008D26CF">
        <w:t>í</w:t>
      </w:r>
      <w:r w:rsidRPr="008D26CF">
        <w:t xml:space="preserve"> do areálu letiště na základě povolení (souhlasu) nájemce, kterého kontaktuje při evidenci návštěvy BA letiště Přerov a nájemce sám zvolí způsob vyzvednutí návštěvy.</w:t>
      </w:r>
    </w:p>
    <w:p w14:paraId="77727096" w14:textId="77777777" w:rsidR="00CE1F77" w:rsidRPr="008D26CF" w:rsidRDefault="00CE1F77" w:rsidP="00CE1F77">
      <w:pPr>
        <w:pStyle w:val="Normlnweb"/>
        <w:spacing w:before="0" w:beforeAutospacing="0" w:after="0" w:afterAutospacing="0"/>
        <w:ind w:left="780"/>
        <w:jc w:val="both"/>
      </w:pPr>
    </w:p>
    <w:p w14:paraId="5AAB3D1B" w14:textId="77777777" w:rsidR="00CE1F77" w:rsidRPr="008D26CF" w:rsidRDefault="00E15EF0" w:rsidP="00CE1F77">
      <w:pPr>
        <w:pStyle w:val="Normlnweb"/>
        <w:numPr>
          <w:ilvl w:val="1"/>
          <w:numId w:val="24"/>
        </w:numPr>
        <w:spacing w:before="0" w:beforeAutospacing="0" w:after="0" w:afterAutospacing="0"/>
        <w:jc w:val="both"/>
      </w:pPr>
      <w:r w:rsidRPr="008D26CF">
        <w:t>Zahraniční návštěvy (osoby s cizí státní příslušností) zaměstnanců a nájemců LOM PRAHA s.p. vstupují na základě písemného souhlasu:</w:t>
      </w:r>
      <w:r w:rsidR="00CE1F77" w:rsidRPr="008D26CF">
        <w:t xml:space="preserve"> </w:t>
      </w:r>
    </w:p>
    <w:p w14:paraId="2F804995" w14:textId="77777777" w:rsidR="00CE1F77" w:rsidRPr="008D26CF" w:rsidRDefault="00E15EF0" w:rsidP="00CE1F77">
      <w:pPr>
        <w:pStyle w:val="Normlnweb"/>
        <w:numPr>
          <w:ilvl w:val="0"/>
          <w:numId w:val="28"/>
        </w:numPr>
        <w:spacing w:before="0" w:beforeAutospacing="0" w:after="0" w:afterAutospacing="0"/>
        <w:jc w:val="both"/>
      </w:pPr>
      <w:r w:rsidRPr="008D26CF">
        <w:t>Bezpečnostního ředitele nebo jím pověřené osoby</w:t>
      </w:r>
      <w:r w:rsidR="00CE1F77" w:rsidRPr="008D26CF">
        <w:t xml:space="preserve"> </w:t>
      </w:r>
    </w:p>
    <w:p w14:paraId="512869EB" w14:textId="0734D36A" w:rsidR="00CE1F77" w:rsidRPr="008D26CF" w:rsidRDefault="00E15EF0" w:rsidP="00CE1F77">
      <w:pPr>
        <w:pStyle w:val="Normlnweb"/>
        <w:spacing w:before="0" w:beforeAutospacing="0" w:after="0" w:afterAutospacing="0"/>
        <w:ind w:left="709"/>
        <w:jc w:val="both"/>
      </w:pPr>
      <w:r w:rsidRPr="008D26CF">
        <w:t>Žádost pro vstup a vjezd zahraniční návštěvy musí být zaslána alespoň 24 hodin před uskutečněním návštěvy na e-mailovou adresu:</w:t>
      </w:r>
      <w:r w:rsidR="00E77C05" w:rsidRPr="0082487A">
        <w:rPr>
          <w:highlight w:val="yellow"/>
        </w:rPr>
        <w:t xml:space="preserve"> </w:t>
      </w:r>
      <w:r w:rsidR="001A6B6A" w:rsidRPr="0082487A">
        <w:rPr>
          <w:rStyle w:val="Hypertextovodkaz"/>
          <w:highlight w:val="yellow"/>
        </w:rPr>
        <w:t>patrik.toman@lompraha.cz</w:t>
      </w:r>
      <w:r w:rsidR="001A6B6A" w:rsidRPr="008D26CF">
        <w:t xml:space="preserve">, </w:t>
      </w:r>
      <w:r w:rsidRPr="008D26CF">
        <w:t>v</w:t>
      </w:r>
      <w:r w:rsidR="00E77C05" w:rsidRPr="008D26CF">
        <w:t> </w:t>
      </w:r>
      <w:r w:rsidRPr="008D26CF">
        <w:t>kopii</w:t>
      </w:r>
      <w:r w:rsidR="00E77C05" w:rsidRPr="008D26CF">
        <w:t xml:space="preserve"> </w:t>
      </w:r>
      <w:hyperlink r:id="rId40" w:history="1">
        <w:r w:rsidR="00E77C05" w:rsidRPr="008D26CF">
          <w:rPr>
            <w:rStyle w:val="Hypertextovodkaz"/>
          </w:rPr>
          <w:t>jiri.skrecek@lompraha.cz</w:t>
        </w:r>
      </w:hyperlink>
      <w:r w:rsidRPr="008D26CF">
        <w:t>. V případě, že nebude požadavek zaslán v předstihu, může se stát, že návštěva nebude schválena a nebude jí umožněn vstup do areálu.</w:t>
      </w:r>
    </w:p>
    <w:p w14:paraId="1F8EC60B" w14:textId="77777777" w:rsidR="00CE1F77" w:rsidRPr="008D26CF" w:rsidRDefault="00CE1F77" w:rsidP="00CE1F77">
      <w:pPr>
        <w:pStyle w:val="Normlnweb"/>
        <w:spacing w:before="0" w:beforeAutospacing="0" w:after="0" w:afterAutospacing="0"/>
        <w:ind w:left="780"/>
        <w:jc w:val="both"/>
      </w:pPr>
    </w:p>
    <w:p w14:paraId="19ECF74C" w14:textId="1128689A" w:rsidR="00CE1F77" w:rsidRPr="008D26CF" w:rsidRDefault="00E15EF0" w:rsidP="00CE1F77">
      <w:pPr>
        <w:pStyle w:val="Normlnweb"/>
        <w:numPr>
          <w:ilvl w:val="1"/>
          <w:numId w:val="24"/>
        </w:numPr>
        <w:spacing w:before="0" w:beforeAutospacing="0" w:after="0" w:afterAutospacing="0"/>
        <w:jc w:val="both"/>
      </w:pPr>
      <w:r w:rsidRPr="008D26CF">
        <w:t>V žádosti bude uvedena identifikace návštěvy (jméno, firma</w:t>
      </w:r>
      <w:r w:rsidR="00357A06" w:rsidRPr="008D26CF">
        <w:t xml:space="preserve"> případně jméno osoby, dále vozidlo a RZ vozidla</w:t>
      </w:r>
      <w:r w:rsidRPr="008D26CF">
        <w:t xml:space="preserve"> atd.), termín a důvod návštěvy</w:t>
      </w:r>
      <w:r w:rsidR="00CE1F77" w:rsidRPr="008D26CF">
        <w:t>.</w:t>
      </w:r>
    </w:p>
    <w:p w14:paraId="56418F1F" w14:textId="77777777" w:rsidR="00CE1F77" w:rsidRPr="008D26CF" w:rsidRDefault="00CE1F77" w:rsidP="00CE1F77">
      <w:pPr>
        <w:pStyle w:val="Normlnweb"/>
        <w:spacing w:before="0" w:beforeAutospacing="0" w:after="0" w:afterAutospacing="0"/>
        <w:ind w:left="780"/>
        <w:jc w:val="both"/>
      </w:pPr>
    </w:p>
    <w:p w14:paraId="395841B8" w14:textId="7127AB8B" w:rsidR="00B52CF9" w:rsidRPr="008D26CF" w:rsidRDefault="00B52CF9" w:rsidP="00CE1F77">
      <w:pPr>
        <w:pStyle w:val="Normlnweb"/>
        <w:numPr>
          <w:ilvl w:val="1"/>
          <w:numId w:val="24"/>
        </w:numPr>
        <w:spacing w:before="0" w:beforeAutospacing="0" w:after="0" w:afterAutospacing="0"/>
        <w:jc w:val="both"/>
      </w:pPr>
      <w:r w:rsidRPr="008D26CF">
        <w:t xml:space="preserve">Návštěvy nájemců části areálu Sever mohou </w:t>
      </w:r>
      <w:r w:rsidR="006A451F" w:rsidRPr="008D26CF">
        <w:t>vstoupit bránou Sever za dodržení výše uvedených podmínek.</w:t>
      </w:r>
    </w:p>
    <w:p w14:paraId="09DE0FAE" w14:textId="77777777" w:rsidR="00E15EF0" w:rsidRPr="008D26CF" w:rsidRDefault="00E15EF0" w:rsidP="00682A98">
      <w:pPr>
        <w:pStyle w:val="Nadpis1"/>
      </w:pPr>
      <w:bookmarkStart w:id="33" w:name="_Ref509306493"/>
      <w:bookmarkStart w:id="34" w:name="_Toc10038677"/>
      <w:r w:rsidRPr="008D26CF">
        <w:t>Zásady provozu na pohybové ploše letiště Přerov</w:t>
      </w:r>
      <w:bookmarkEnd w:id="33"/>
      <w:bookmarkEnd w:id="34"/>
    </w:p>
    <w:p w14:paraId="270C45E7" w14:textId="77777777" w:rsidR="00E15EF0" w:rsidRPr="008D26CF" w:rsidRDefault="00E15EF0" w:rsidP="00E15EF0">
      <w:pPr>
        <w:pStyle w:val="Normlnweb"/>
        <w:numPr>
          <w:ilvl w:val="0"/>
          <w:numId w:val="10"/>
        </w:numPr>
        <w:spacing w:before="0" w:beforeAutospacing="0" w:after="0" w:afterAutospacing="0"/>
        <w:ind w:left="0" w:firstLine="0"/>
        <w:jc w:val="both"/>
      </w:pPr>
      <w:r w:rsidRPr="008D26CF">
        <w:t>Vstupní místa na pohybovou plochu letiště jsou vymezena výstražnou tabulí a současně červeným značením.</w:t>
      </w:r>
    </w:p>
    <w:p w14:paraId="1CE27188" w14:textId="77777777" w:rsidR="00E15EF0" w:rsidRPr="008D26CF" w:rsidRDefault="00E15EF0" w:rsidP="00E15EF0">
      <w:pPr>
        <w:pStyle w:val="Normlnweb"/>
        <w:spacing w:before="0" w:beforeAutospacing="0" w:after="0" w:afterAutospacing="0"/>
        <w:jc w:val="both"/>
      </w:pPr>
    </w:p>
    <w:p w14:paraId="362A343E" w14:textId="77777777" w:rsidR="00E15EF0" w:rsidRPr="008D26CF" w:rsidRDefault="00E15EF0" w:rsidP="00E15EF0">
      <w:pPr>
        <w:pStyle w:val="Normlnweb"/>
        <w:numPr>
          <w:ilvl w:val="0"/>
          <w:numId w:val="10"/>
        </w:numPr>
        <w:spacing w:before="0" w:beforeAutospacing="0" w:after="0" w:afterAutospacing="0"/>
        <w:ind w:left="0" w:firstLine="0"/>
        <w:jc w:val="both"/>
      </w:pPr>
      <w:r w:rsidRPr="008D26CF">
        <w:t>Vjezd vozidel na pohybové plochy je možný pouze s vozidly zabezpečující letový provoz a vozidly s platným povolením provozovatele letiště v koordinaci se stanovištěm RADIO, pokud je v provozu. Tento vstup je povinen vedoucí údržby letiště zřetelně a nezpochybnitelně vyznačit. Řidiči těchto vozidel se při jízdě řídí Letištním řádem letiště Přerov s těmito upřesněními:</w:t>
      </w:r>
    </w:p>
    <w:p w14:paraId="0C22ED18" w14:textId="77777777" w:rsidR="00E15EF0" w:rsidRPr="008D26CF" w:rsidRDefault="00E15EF0" w:rsidP="00E15EF0">
      <w:pPr>
        <w:pStyle w:val="Normlnweb"/>
        <w:spacing w:before="0" w:beforeAutospacing="0" w:after="0" w:afterAutospacing="0"/>
        <w:jc w:val="both"/>
      </w:pPr>
    </w:p>
    <w:p w14:paraId="21A5F020" w14:textId="77777777" w:rsidR="005E4B75" w:rsidRPr="008D26CF" w:rsidRDefault="00E15EF0" w:rsidP="005B7C54">
      <w:pPr>
        <w:pStyle w:val="Normlnweb"/>
        <w:numPr>
          <w:ilvl w:val="0"/>
          <w:numId w:val="14"/>
        </w:numPr>
        <w:spacing w:before="0" w:beforeAutospacing="0" w:after="0" w:afterAutospacing="0"/>
        <w:ind w:left="284" w:hanging="284"/>
        <w:jc w:val="both"/>
        <w:rPr>
          <w:lang w:eastAsia="en-US"/>
        </w:rPr>
        <w:sectPr w:rsidR="005E4B75" w:rsidRPr="008D26CF" w:rsidSect="007E17BE">
          <w:headerReference w:type="even" r:id="rId41"/>
          <w:headerReference w:type="default" r:id="rId42"/>
          <w:footerReference w:type="default" r:id="rId43"/>
          <w:headerReference w:type="first" r:id="rId44"/>
          <w:pgSz w:w="11906" w:h="16838"/>
          <w:pgMar w:top="1440" w:right="1080" w:bottom="1440" w:left="1080" w:header="850" w:footer="283" w:gutter="0"/>
          <w:cols w:space="708"/>
          <w:docGrid w:linePitch="326"/>
        </w:sectPr>
      </w:pPr>
      <w:r w:rsidRPr="008D26CF">
        <w:t xml:space="preserve">přejezd vzletové a přistávací dráhy (RWY) v provozní době a vjezd vozidel na pojezdové dráhy (TWY A – </w:t>
      </w:r>
      <w:r w:rsidR="00ED5F32" w:rsidRPr="008D26CF">
        <w:t>E</w:t>
      </w:r>
      <w:r w:rsidRPr="008D26CF">
        <w:t xml:space="preserve"> a T) je povolen pouze se souhlasem stanoviště RADIO</w:t>
      </w:r>
      <w:r w:rsidRPr="008D26CF">
        <w:rPr>
          <w:lang w:eastAsia="en-US"/>
        </w:rPr>
        <w:t xml:space="preserve">; Tel. </w:t>
      </w:r>
      <w:r w:rsidRPr="008D26CF">
        <w:rPr>
          <w:b/>
          <w:color w:val="FF0000"/>
          <w:lang w:eastAsia="en-US"/>
        </w:rPr>
        <w:t xml:space="preserve">580 580 160 </w:t>
      </w:r>
      <w:r w:rsidRPr="008D26CF">
        <w:rPr>
          <w:lang w:eastAsia="en-US"/>
        </w:rPr>
        <w:t xml:space="preserve">nebo </w:t>
      </w:r>
      <w:r w:rsidRPr="008D26CF">
        <w:rPr>
          <w:b/>
          <w:color w:val="FF0000"/>
          <w:lang w:eastAsia="en-US"/>
        </w:rPr>
        <w:t>702 206 754</w:t>
      </w:r>
      <w:r w:rsidRPr="008D26CF">
        <w:rPr>
          <w:lang w:eastAsia="en-US"/>
        </w:rPr>
        <w:t xml:space="preserve">. </w:t>
      </w:r>
    </w:p>
    <w:p w14:paraId="047C18AF" w14:textId="77777777" w:rsidR="0082487A" w:rsidRPr="008D26CF" w:rsidRDefault="0082487A" w:rsidP="0082487A">
      <w:pPr>
        <w:pStyle w:val="Normlnweb"/>
        <w:numPr>
          <w:ilvl w:val="0"/>
          <w:numId w:val="14"/>
        </w:numPr>
        <w:spacing w:before="0" w:beforeAutospacing="0" w:after="0" w:afterAutospacing="0"/>
        <w:ind w:left="284" w:hanging="284"/>
        <w:jc w:val="both"/>
      </w:pPr>
      <w:r w:rsidRPr="008D26CF">
        <w:rPr>
          <w:lang w:eastAsia="en-US"/>
        </w:rPr>
        <w:lastRenderedPageBreak/>
        <w:t>Provozní doba letiště v místním čase (pondělí – neděle):</w:t>
      </w:r>
      <w:r w:rsidRPr="008D26CF">
        <w:t xml:space="preserve"> </w:t>
      </w:r>
    </w:p>
    <w:p w14:paraId="5D865158" w14:textId="77777777" w:rsidR="005B7C54" w:rsidRPr="008D26CF" w:rsidRDefault="00DC4F00" w:rsidP="005B7C54">
      <w:pPr>
        <w:pStyle w:val="Normlnweb"/>
        <w:spacing w:before="0" w:beforeAutospacing="0" w:after="0" w:afterAutospacing="0"/>
        <w:ind w:left="284"/>
        <w:jc w:val="both"/>
      </w:pPr>
      <w:r w:rsidRPr="008D26CF">
        <w:rPr>
          <w:b/>
        </w:rPr>
        <w:t>0</w:t>
      </w:r>
      <w:r w:rsidR="002667A8" w:rsidRPr="008D26CF">
        <w:rPr>
          <w:b/>
        </w:rPr>
        <w:t>1.</w:t>
      </w:r>
      <w:r w:rsidRPr="008D26CF">
        <w:rPr>
          <w:b/>
        </w:rPr>
        <w:t xml:space="preserve"> 0</w:t>
      </w:r>
      <w:r w:rsidR="002667A8" w:rsidRPr="008D26CF">
        <w:rPr>
          <w:b/>
        </w:rPr>
        <w:t xml:space="preserve">5. </w:t>
      </w:r>
      <w:r w:rsidRPr="008D26CF">
        <w:rPr>
          <w:b/>
        </w:rPr>
        <w:t xml:space="preserve">- </w:t>
      </w:r>
      <w:r w:rsidR="002667A8" w:rsidRPr="008D26CF">
        <w:rPr>
          <w:b/>
        </w:rPr>
        <w:t>31.</w:t>
      </w:r>
      <w:r w:rsidRPr="008D26CF">
        <w:rPr>
          <w:b/>
        </w:rPr>
        <w:t xml:space="preserve"> 0</w:t>
      </w:r>
      <w:r w:rsidR="002667A8" w:rsidRPr="008D26CF">
        <w:rPr>
          <w:b/>
        </w:rPr>
        <w:t xml:space="preserve">5. </w:t>
      </w:r>
      <w:r w:rsidR="002667A8" w:rsidRPr="008D26CF">
        <w:rPr>
          <w:b/>
        </w:rPr>
        <w:tab/>
        <w:t>09:00 – 18:00</w:t>
      </w:r>
      <w:r w:rsidR="002667A8" w:rsidRPr="008D26CF">
        <w:t xml:space="preserve"> </w:t>
      </w:r>
    </w:p>
    <w:p w14:paraId="5889C26F" w14:textId="77777777" w:rsidR="005B7C54" w:rsidRPr="008D26CF" w:rsidRDefault="00DC4F00" w:rsidP="005B7C54">
      <w:pPr>
        <w:pStyle w:val="Normlnweb"/>
        <w:spacing w:before="0" w:beforeAutospacing="0" w:after="0" w:afterAutospacing="0"/>
        <w:ind w:left="284"/>
        <w:jc w:val="both"/>
        <w:rPr>
          <w:b/>
        </w:rPr>
      </w:pPr>
      <w:r w:rsidRPr="008D26CF">
        <w:rPr>
          <w:b/>
        </w:rPr>
        <w:t>0</w:t>
      </w:r>
      <w:r w:rsidR="002667A8" w:rsidRPr="008D26CF">
        <w:rPr>
          <w:b/>
        </w:rPr>
        <w:t>1.</w:t>
      </w:r>
      <w:r w:rsidRPr="008D26CF">
        <w:rPr>
          <w:b/>
        </w:rPr>
        <w:t xml:space="preserve"> 0</w:t>
      </w:r>
      <w:r w:rsidR="002667A8" w:rsidRPr="008D26CF">
        <w:rPr>
          <w:b/>
        </w:rPr>
        <w:t xml:space="preserve">6. </w:t>
      </w:r>
      <w:r w:rsidRPr="008D26CF">
        <w:rPr>
          <w:b/>
        </w:rPr>
        <w:t xml:space="preserve">- </w:t>
      </w:r>
      <w:r w:rsidR="002667A8" w:rsidRPr="008D26CF">
        <w:rPr>
          <w:b/>
        </w:rPr>
        <w:t>30.</w:t>
      </w:r>
      <w:r w:rsidRPr="008D26CF">
        <w:rPr>
          <w:b/>
        </w:rPr>
        <w:t xml:space="preserve"> 0</w:t>
      </w:r>
      <w:r w:rsidR="002667A8" w:rsidRPr="008D26CF">
        <w:rPr>
          <w:b/>
        </w:rPr>
        <w:t xml:space="preserve">9. </w:t>
      </w:r>
      <w:r w:rsidR="002667A8" w:rsidRPr="008D26CF">
        <w:rPr>
          <w:b/>
        </w:rPr>
        <w:tab/>
        <w:t>10:00 – 19:00</w:t>
      </w:r>
      <w:r w:rsidR="00711EAD" w:rsidRPr="008D26CF">
        <w:rPr>
          <w:b/>
        </w:rPr>
        <w:t xml:space="preserve"> </w:t>
      </w:r>
    </w:p>
    <w:p w14:paraId="0B345D3B" w14:textId="77777777" w:rsidR="005B7C54" w:rsidRPr="008D26CF" w:rsidRDefault="00DC4F00" w:rsidP="005B7C54">
      <w:pPr>
        <w:pStyle w:val="Normlnweb"/>
        <w:spacing w:before="0" w:beforeAutospacing="0" w:after="0" w:afterAutospacing="0"/>
        <w:ind w:left="284"/>
        <w:jc w:val="both"/>
      </w:pPr>
      <w:r w:rsidRPr="008D26CF">
        <w:rPr>
          <w:b/>
        </w:rPr>
        <w:t>0</w:t>
      </w:r>
      <w:r w:rsidR="002667A8" w:rsidRPr="008D26CF">
        <w:rPr>
          <w:b/>
        </w:rPr>
        <w:t>1.</w:t>
      </w:r>
      <w:r w:rsidRPr="008D26CF">
        <w:rPr>
          <w:b/>
        </w:rPr>
        <w:t xml:space="preserve"> </w:t>
      </w:r>
      <w:r w:rsidR="002667A8" w:rsidRPr="008D26CF">
        <w:rPr>
          <w:b/>
        </w:rPr>
        <w:t>10.</w:t>
      </w:r>
      <w:r w:rsidRPr="008D26CF">
        <w:rPr>
          <w:b/>
        </w:rPr>
        <w:t xml:space="preserve"> </w:t>
      </w:r>
      <w:r w:rsidR="002667A8" w:rsidRPr="008D26CF">
        <w:rPr>
          <w:b/>
        </w:rPr>
        <w:t>- 31.</w:t>
      </w:r>
      <w:r w:rsidRPr="008D26CF">
        <w:rPr>
          <w:b/>
        </w:rPr>
        <w:t xml:space="preserve"> </w:t>
      </w:r>
      <w:r w:rsidR="002667A8" w:rsidRPr="008D26CF">
        <w:rPr>
          <w:b/>
        </w:rPr>
        <w:t>10.</w:t>
      </w:r>
      <w:r w:rsidR="002667A8" w:rsidRPr="008D26CF">
        <w:rPr>
          <w:b/>
        </w:rPr>
        <w:tab/>
        <w:t>09:00 – 18:00</w:t>
      </w:r>
      <w:r w:rsidR="00711EAD" w:rsidRPr="008D26CF">
        <w:rPr>
          <w:b/>
        </w:rPr>
        <w:t xml:space="preserve"> </w:t>
      </w:r>
      <w:r w:rsidR="002667A8" w:rsidRPr="008D26CF">
        <w:t>jinak na vyžádání 24 hodin dopředu.</w:t>
      </w:r>
    </w:p>
    <w:p w14:paraId="3CD4F7AD" w14:textId="55286EED" w:rsidR="005B7C54" w:rsidRPr="008D26CF" w:rsidRDefault="002667A8" w:rsidP="005B7C54">
      <w:pPr>
        <w:pStyle w:val="Normlnweb"/>
        <w:spacing w:before="0" w:beforeAutospacing="0" w:after="0" w:afterAutospacing="0"/>
        <w:ind w:left="284"/>
        <w:jc w:val="both"/>
        <w:rPr>
          <w:b/>
        </w:rPr>
      </w:pPr>
      <w:r w:rsidRPr="008D26CF">
        <w:t xml:space="preserve"> </w:t>
      </w:r>
    </w:p>
    <w:p w14:paraId="0353EC2D" w14:textId="6F30C3D0" w:rsidR="00E15EF0" w:rsidRPr="008D26CF" w:rsidRDefault="00E15EF0" w:rsidP="005B7C54">
      <w:pPr>
        <w:pStyle w:val="Normlnweb"/>
        <w:numPr>
          <w:ilvl w:val="0"/>
          <w:numId w:val="14"/>
        </w:numPr>
        <w:spacing w:before="0" w:beforeAutospacing="0" w:after="0" w:afterAutospacing="0"/>
        <w:ind w:left="284" w:hanging="284"/>
        <w:jc w:val="both"/>
      </w:pPr>
      <w:r w:rsidRPr="008D26CF">
        <w:t xml:space="preserve">přejezd vzletové a přistávací dráhy (RWY) mimo provozní dobu a vjezd vozidel na pojezdové dráhy (TWY A – </w:t>
      </w:r>
      <w:r w:rsidR="00ED5F32" w:rsidRPr="008D26CF">
        <w:t xml:space="preserve">E </w:t>
      </w:r>
      <w:r w:rsidRPr="008D26CF">
        <w:t>a T), je povolen pouze vozidlům s platným povolením. Řidiči vozidel mohou vjíždět na pohybové plochy s ohledem na aktuální letový provoz;</w:t>
      </w:r>
    </w:p>
    <w:p w14:paraId="45983EAF" w14:textId="77777777" w:rsidR="00E15EF0" w:rsidRPr="008D26CF" w:rsidRDefault="00E15EF0" w:rsidP="00E15EF0">
      <w:pPr>
        <w:pStyle w:val="Odstavecseseznamem"/>
        <w:rPr>
          <w:lang w:eastAsia="en-US"/>
        </w:rPr>
      </w:pPr>
    </w:p>
    <w:p w14:paraId="7CA98C3A" w14:textId="77777777" w:rsidR="00E15EF0" w:rsidRPr="008D26CF" w:rsidRDefault="00E15EF0" w:rsidP="00682A98">
      <w:pPr>
        <w:numPr>
          <w:ilvl w:val="0"/>
          <w:numId w:val="14"/>
        </w:numPr>
        <w:autoSpaceDE w:val="0"/>
        <w:autoSpaceDN w:val="0"/>
        <w:adjustRightInd w:val="0"/>
        <w:ind w:left="284" w:hanging="284"/>
        <w:jc w:val="both"/>
        <w:rPr>
          <w:lang w:eastAsia="en-US"/>
        </w:rPr>
      </w:pPr>
      <w:r w:rsidRPr="008D26CF">
        <w:rPr>
          <w:lang w:eastAsia="en-US"/>
        </w:rPr>
        <w:t>jakýkoliv pohyb na RWY bez souhlasu provozovatele mimo provozní dobu (mimo přejezd RWY) je přísně zakázán;</w:t>
      </w:r>
    </w:p>
    <w:p w14:paraId="0F7576F3" w14:textId="77777777" w:rsidR="00E15EF0" w:rsidRPr="008D26CF" w:rsidRDefault="00E15EF0" w:rsidP="00E15EF0">
      <w:pPr>
        <w:autoSpaceDE w:val="0"/>
        <w:autoSpaceDN w:val="0"/>
        <w:adjustRightInd w:val="0"/>
        <w:ind w:left="284"/>
        <w:jc w:val="both"/>
        <w:rPr>
          <w:lang w:eastAsia="en-US"/>
        </w:rPr>
      </w:pPr>
    </w:p>
    <w:p w14:paraId="2860EEB8" w14:textId="77777777" w:rsidR="00E15EF0" w:rsidRPr="008D26CF" w:rsidRDefault="00E15EF0" w:rsidP="00682A98">
      <w:pPr>
        <w:numPr>
          <w:ilvl w:val="0"/>
          <w:numId w:val="14"/>
        </w:numPr>
        <w:autoSpaceDE w:val="0"/>
        <w:autoSpaceDN w:val="0"/>
        <w:adjustRightInd w:val="0"/>
        <w:ind w:left="284" w:hanging="284"/>
        <w:jc w:val="both"/>
        <w:rPr>
          <w:lang w:eastAsia="en-US"/>
        </w:rPr>
      </w:pPr>
      <w:r w:rsidRPr="008D26CF">
        <w:t>před vjezdem na pohybové plochy musí být vozidla zbavena všech nečistot, které mohou způsobit znečištění pohybových ploch;</w:t>
      </w:r>
    </w:p>
    <w:p w14:paraId="29B2C34A" w14:textId="77777777" w:rsidR="00E15EF0" w:rsidRPr="008D26CF" w:rsidRDefault="00E15EF0" w:rsidP="00E15EF0">
      <w:pPr>
        <w:autoSpaceDE w:val="0"/>
        <w:autoSpaceDN w:val="0"/>
        <w:adjustRightInd w:val="0"/>
        <w:ind w:left="284"/>
        <w:jc w:val="both"/>
        <w:rPr>
          <w:lang w:eastAsia="en-US"/>
        </w:rPr>
      </w:pPr>
    </w:p>
    <w:p w14:paraId="49FABB6F" w14:textId="77777777" w:rsidR="00E15EF0" w:rsidRPr="008D26CF" w:rsidRDefault="00E15EF0" w:rsidP="00682A98">
      <w:pPr>
        <w:numPr>
          <w:ilvl w:val="0"/>
          <w:numId w:val="14"/>
        </w:numPr>
        <w:autoSpaceDE w:val="0"/>
        <w:autoSpaceDN w:val="0"/>
        <w:adjustRightInd w:val="0"/>
        <w:ind w:left="284" w:hanging="284"/>
        <w:jc w:val="both"/>
        <w:rPr>
          <w:lang w:eastAsia="en-US"/>
        </w:rPr>
      </w:pPr>
      <w:r w:rsidRPr="008D26CF">
        <w:rPr>
          <w:szCs w:val="24"/>
        </w:rPr>
        <w:t>pohyb vozidel na pohybových plochách je povolen pouze při pravém okraji ve směru jízdy;</w:t>
      </w:r>
    </w:p>
    <w:p w14:paraId="32F56B17" w14:textId="77777777" w:rsidR="00E15EF0" w:rsidRPr="008D26CF" w:rsidRDefault="00E15EF0" w:rsidP="00682A98">
      <w:pPr>
        <w:autoSpaceDE w:val="0"/>
        <w:autoSpaceDN w:val="0"/>
        <w:adjustRightInd w:val="0"/>
        <w:ind w:left="284" w:hanging="284"/>
        <w:jc w:val="both"/>
        <w:rPr>
          <w:szCs w:val="24"/>
          <w:lang w:eastAsia="en-US"/>
        </w:rPr>
      </w:pPr>
    </w:p>
    <w:p w14:paraId="0C1A1C10" w14:textId="1154E358" w:rsidR="005D15F6" w:rsidRPr="008D26CF" w:rsidRDefault="005D15F6" w:rsidP="005D15F6">
      <w:pPr>
        <w:numPr>
          <w:ilvl w:val="0"/>
          <w:numId w:val="14"/>
        </w:numPr>
        <w:autoSpaceDE w:val="0"/>
        <w:autoSpaceDN w:val="0"/>
        <w:adjustRightInd w:val="0"/>
        <w:ind w:left="284" w:hanging="284"/>
        <w:jc w:val="both"/>
        <w:rPr>
          <w:lang w:eastAsia="en-US"/>
        </w:rPr>
      </w:pPr>
      <w:r w:rsidRPr="008D26CF">
        <w:rPr>
          <w:lang w:eastAsia="en-US"/>
        </w:rPr>
        <w:t>vozidlo musí mít platné</w:t>
      </w:r>
      <w:r w:rsidR="00357A06" w:rsidRPr="008D26CF">
        <w:rPr>
          <w:lang w:eastAsia="en-US"/>
        </w:rPr>
        <w:t xml:space="preserve"> čitelné</w:t>
      </w:r>
      <w:r w:rsidRPr="008D26CF">
        <w:rPr>
          <w:lang w:eastAsia="en-US"/>
        </w:rPr>
        <w:t xml:space="preserve"> vjezdové povolení</w:t>
      </w:r>
      <w:r w:rsidR="00357A06" w:rsidRPr="008D26CF">
        <w:rPr>
          <w:lang w:eastAsia="en-US"/>
        </w:rPr>
        <w:t xml:space="preserve"> dle </w:t>
      </w:r>
      <w:hyperlink r:id="rId45" w:history="1">
        <w:r w:rsidR="00DC4DC1" w:rsidRPr="008D26CF">
          <w:rPr>
            <w:rStyle w:val="Hypertextovodkaz"/>
          </w:rPr>
          <w:t>POS052</w:t>
        </w:r>
      </w:hyperlink>
      <w:r w:rsidRPr="008D26CF">
        <w:rPr>
          <w:lang w:eastAsia="en-US"/>
        </w:rPr>
        <w:t xml:space="preserve"> provozovatele letiště umístněné na viditelném místě.</w:t>
      </w:r>
    </w:p>
    <w:p w14:paraId="60B348F5" w14:textId="77777777" w:rsidR="005D15F6" w:rsidRPr="008D26CF" w:rsidRDefault="005D15F6" w:rsidP="005D15F6">
      <w:pPr>
        <w:autoSpaceDE w:val="0"/>
        <w:autoSpaceDN w:val="0"/>
        <w:adjustRightInd w:val="0"/>
        <w:ind w:left="284"/>
        <w:jc w:val="both"/>
        <w:rPr>
          <w:lang w:eastAsia="en-US"/>
        </w:rPr>
      </w:pPr>
    </w:p>
    <w:p w14:paraId="5902D337" w14:textId="77777777" w:rsidR="00E15EF0" w:rsidRPr="008D26CF" w:rsidRDefault="00E15EF0" w:rsidP="00682A98">
      <w:pPr>
        <w:numPr>
          <w:ilvl w:val="0"/>
          <w:numId w:val="14"/>
        </w:numPr>
        <w:autoSpaceDE w:val="0"/>
        <w:autoSpaceDN w:val="0"/>
        <w:adjustRightInd w:val="0"/>
        <w:ind w:left="284" w:hanging="284"/>
        <w:jc w:val="both"/>
        <w:rPr>
          <w:lang w:eastAsia="en-US"/>
        </w:rPr>
      </w:pPr>
      <w:r w:rsidRPr="008D26CF">
        <w:rPr>
          <w:lang w:eastAsia="en-US"/>
        </w:rPr>
        <w:t xml:space="preserve">vozidla, pohybující se po pohybových plochách musí mít zapnuta potkávací světla a výstražné světlo oranžové barvy; pokud jím nejsou vybavena, musí mít zapnuta výstražná světelná zařízení, </w:t>
      </w:r>
      <w:r w:rsidRPr="008D26CF">
        <w:rPr>
          <w:lang w:eastAsia="en-US"/>
        </w:rPr>
        <w:br/>
        <w:t>je zakázáno používat dálková světla;</w:t>
      </w:r>
    </w:p>
    <w:p w14:paraId="5C6DDA9E" w14:textId="77777777" w:rsidR="00E15EF0" w:rsidRPr="008D26CF" w:rsidRDefault="00E15EF0" w:rsidP="00E15EF0">
      <w:pPr>
        <w:pStyle w:val="Normlnweb"/>
        <w:spacing w:before="0" w:beforeAutospacing="0" w:after="0" w:afterAutospacing="0"/>
        <w:jc w:val="both"/>
      </w:pPr>
    </w:p>
    <w:p w14:paraId="7D68BFFA" w14:textId="77777777" w:rsidR="00E15EF0" w:rsidRPr="008D26CF" w:rsidRDefault="00E15EF0" w:rsidP="00682A98">
      <w:pPr>
        <w:pStyle w:val="Normlnweb"/>
        <w:numPr>
          <w:ilvl w:val="0"/>
          <w:numId w:val="14"/>
        </w:numPr>
        <w:spacing w:before="0" w:beforeAutospacing="0" w:after="0" w:afterAutospacing="0"/>
        <w:ind w:left="284" w:hanging="284"/>
        <w:jc w:val="both"/>
      </w:pPr>
      <w:r w:rsidRPr="008D26CF">
        <w:t>pojíždí-li po pohybové ploše letadlo, je vozidlo povinno včas vybočit na vybudované odbočky nebo vyjet mimo pohybovou plochu; v žádném případě nesmí ovlivnit činnost osádky letadla</w:t>
      </w:r>
      <w:r w:rsidRPr="008D26CF">
        <w:rPr>
          <w:lang w:eastAsia="en-US"/>
        </w:rPr>
        <w:t>;</w:t>
      </w:r>
    </w:p>
    <w:p w14:paraId="3699DF32" w14:textId="77777777" w:rsidR="00E15EF0" w:rsidRPr="008D26CF" w:rsidRDefault="00E15EF0" w:rsidP="00E15EF0">
      <w:pPr>
        <w:pStyle w:val="Normlnweb"/>
        <w:spacing w:before="0" w:beforeAutospacing="0" w:after="0" w:afterAutospacing="0"/>
        <w:ind w:left="284" w:hanging="426"/>
        <w:jc w:val="both"/>
      </w:pPr>
    </w:p>
    <w:p w14:paraId="481440EE" w14:textId="77777777" w:rsidR="00E15EF0" w:rsidRPr="008D26CF" w:rsidRDefault="00E15EF0" w:rsidP="00682A98">
      <w:pPr>
        <w:pStyle w:val="Normlnweb"/>
        <w:numPr>
          <w:ilvl w:val="0"/>
          <w:numId w:val="14"/>
        </w:numPr>
        <w:spacing w:before="0" w:beforeAutospacing="0" w:after="0" w:afterAutospacing="0"/>
        <w:ind w:left="284" w:hanging="284"/>
        <w:jc w:val="both"/>
      </w:pPr>
      <w:r w:rsidRPr="008D26CF">
        <w:t xml:space="preserve">vozidlo táhnoucí letadlo má vždy přednost v jízdě před ostatními vozidly; předjíždět toto vozidlo </w:t>
      </w:r>
      <w:r w:rsidRPr="008D26CF">
        <w:br/>
        <w:t>je zakázáno.</w:t>
      </w:r>
    </w:p>
    <w:p w14:paraId="4C0BB40A" w14:textId="77777777" w:rsidR="00E15EF0" w:rsidRPr="008D26CF" w:rsidRDefault="00E15EF0" w:rsidP="00E15EF0">
      <w:pPr>
        <w:pStyle w:val="Normlnweb"/>
        <w:spacing w:before="0" w:beforeAutospacing="0" w:after="0" w:afterAutospacing="0"/>
        <w:jc w:val="both"/>
      </w:pPr>
    </w:p>
    <w:p w14:paraId="7806CBB5" w14:textId="15E49E20" w:rsidR="00E15EF0" w:rsidRPr="008D26CF" w:rsidRDefault="00E15EF0" w:rsidP="00E15EF0">
      <w:pPr>
        <w:pStyle w:val="Odstavecseseznamem"/>
        <w:numPr>
          <w:ilvl w:val="0"/>
          <w:numId w:val="10"/>
        </w:numPr>
        <w:ind w:left="0" w:firstLine="0"/>
        <w:contextualSpacing/>
        <w:jc w:val="both"/>
      </w:pPr>
      <w:r w:rsidRPr="008D26CF">
        <w:t xml:space="preserve">Osoby mohou vstupovat, pohybovat se a vykonávat pracovní činnost na letištní pohybové ploše se zvýšenou pozorností s ohledem na provoz. Tyto osoby musí být </w:t>
      </w:r>
      <w:r w:rsidR="00C41D15" w:rsidRPr="00C41D15">
        <w:rPr>
          <w:highlight w:val="yellow"/>
        </w:rPr>
        <w:t>prokazatelně</w:t>
      </w:r>
      <w:r w:rsidR="00C41D15">
        <w:t xml:space="preserve"> </w:t>
      </w:r>
      <w:r w:rsidR="00C41D15" w:rsidRPr="00C41D15">
        <w:rPr>
          <w:highlight w:val="yellow"/>
        </w:rPr>
        <w:t>(seznam</w:t>
      </w:r>
      <w:r w:rsidR="00C41D15">
        <w:rPr>
          <w:highlight w:val="yellow"/>
        </w:rPr>
        <w:t>, datum</w:t>
      </w:r>
      <w:r w:rsidR="00C41D15" w:rsidRPr="00C41D15">
        <w:rPr>
          <w:highlight w:val="yellow"/>
        </w:rPr>
        <w:t xml:space="preserve"> a podpisy</w:t>
      </w:r>
      <w:r w:rsidR="00C41D15">
        <w:t xml:space="preserve">) </w:t>
      </w:r>
      <w:r w:rsidRPr="008D26CF">
        <w:t>proškoleny z Dopravně provozního řádu letiště Přerov</w:t>
      </w:r>
      <w:r w:rsidR="00C41D15">
        <w:t>.</w:t>
      </w:r>
    </w:p>
    <w:p w14:paraId="37C1C40F" w14:textId="77777777" w:rsidR="00E15EF0" w:rsidRPr="008D26CF" w:rsidRDefault="00E15EF0" w:rsidP="00E15EF0">
      <w:pPr>
        <w:jc w:val="both"/>
      </w:pPr>
    </w:p>
    <w:p w14:paraId="1F8B3D1B" w14:textId="05E19545" w:rsidR="00E15EF0" w:rsidRPr="008D26CF" w:rsidRDefault="00E15EF0" w:rsidP="00E15EF0">
      <w:pPr>
        <w:pStyle w:val="Odstavecseseznamem"/>
        <w:numPr>
          <w:ilvl w:val="0"/>
          <w:numId w:val="10"/>
        </w:numPr>
        <w:ind w:left="0" w:firstLine="0"/>
        <w:contextualSpacing/>
        <w:jc w:val="both"/>
      </w:pPr>
      <w:r w:rsidRPr="008D26CF">
        <w:t>Osoby, které vykonávají práci na pohybových plochách letiště a v nebezpečných prostorách, musí používat výstražné vesty, postroje nebo oděvy s vysokou viditelností nebo z fluorescenčních materiálů.</w:t>
      </w:r>
    </w:p>
    <w:p w14:paraId="3BB3FD7D" w14:textId="77777777" w:rsidR="00E928D0" w:rsidRPr="008D26CF" w:rsidRDefault="00E928D0" w:rsidP="00682A98">
      <w:pPr>
        <w:pStyle w:val="Nadpis1"/>
      </w:pPr>
      <w:bookmarkStart w:id="35" w:name="_Toc472344232"/>
      <w:bookmarkStart w:id="36" w:name="_Ref509306558"/>
      <w:bookmarkStart w:id="37" w:name="_Toc10038678"/>
      <w:r w:rsidRPr="008D26CF">
        <w:rPr>
          <w:rStyle w:val="Siln"/>
          <w:b/>
        </w:rPr>
        <w:t>Odpovědnost za škodu, údržba a opravy komunikací</w:t>
      </w:r>
      <w:bookmarkEnd w:id="35"/>
      <w:bookmarkEnd w:id="36"/>
      <w:bookmarkEnd w:id="37"/>
    </w:p>
    <w:p w14:paraId="03108599" w14:textId="77777777" w:rsidR="00E928D0" w:rsidRPr="008D26CF" w:rsidRDefault="00E928D0" w:rsidP="00E928D0">
      <w:pPr>
        <w:pStyle w:val="Normlnweb"/>
        <w:numPr>
          <w:ilvl w:val="0"/>
          <w:numId w:val="15"/>
        </w:numPr>
        <w:ind w:left="0" w:firstLine="0"/>
        <w:jc w:val="both"/>
      </w:pPr>
      <w:r w:rsidRPr="008D26CF">
        <w:t>Každý uživatel komunikací v objektu letiště Přerov odpovídá za případnou škodu na nich nebo jejich součástech a příslušenství, kterou způsobí. Stejně tak odpovídá za škodu, kterou takto případně způsobí na jiném majetku třetích osob.</w:t>
      </w:r>
    </w:p>
    <w:p w14:paraId="4B885BEC" w14:textId="77777777" w:rsidR="005E4B75" w:rsidRPr="008D26CF" w:rsidRDefault="00E928D0" w:rsidP="00E928D0">
      <w:pPr>
        <w:pStyle w:val="Normlnweb"/>
        <w:numPr>
          <w:ilvl w:val="0"/>
          <w:numId w:val="15"/>
        </w:numPr>
        <w:ind w:left="0" w:firstLine="0"/>
        <w:jc w:val="both"/>
        <w:sectPr w:rsidR="005E4B75" w:rsidRPr="008D26CF" w:rsidSect="007E17BE">
          <w:headerReference w:type="even" r:id="rId46"/>
          <w:headerReference w:type="default" r:id="rId47"/>
          <w:footerReference w:type="default" r:id="rId48"/>
          <w:headerReference w:type="first" r:id="rId49"/>
          <w:pgSz w:w="11906" w:h="16838"/>
          <w:pgMar w:top="1440" w:right="1080" w:bottom="1440" w:left="1080" w:header="850" w:footer="283" w:gutter="0"/>
          <w:cols w:space="708"/>
          <w:docGrid w:linePitch="326"/>
        </w:sectPr>
      </w:pPr>
      <w:r w:rsidRPr="008D26CF">
        <w:t xml:space="preserve">Každý, kdo způsobí na komunikacích v areálu letiště Přerov jejich poškození, nebo znečištění, které způsobí nebo může způsobit závady ve sjízdnosti nebo schůdnosti, je povinen znečištění nebo </w:t>
      </w:r>
    </w:p>
    <w:p w14:paraId="2BE1E240" w14:textId="13CD7183" w:rsidR="00E928D0" w:rsidRPr="008D26CF" w:rsidRDefault="00E928D0" w:rsidP="00E928D0">
      <w:pPr>
        <w:pStyle w:val="Normlnweb"/>
        <w:numPr>
          <w:ilvl w:val="0"/>
          <w:numId w:val="15"/>
        </w:numPr>
        <w:ind w:left="0" w:firstLine="0"/>
        <w:jc w:val="both"/>
      </w:pPr>
      <w:r w:rsidRPr="008D26CF">
        <w:lastRenderedPageBreak/>
        <w:t xml:space="preserve">poškození svým nákladem bez zbytečného odkladu odstranit nebo zajistit jeho odstranění; nestane-li se tak, je povinen uhradit vlastníku či provozovateli komunikace náklady spojené s odstraněním znečištění nebo s uvedením pozemní komunikace do původního stavu. </w:t>
      </w:r>
    </w:p>
    <w:p w14:paraId="13B1766A" w14:textId="77777777" w:rsidR="003219B0" w:rsidRPr="008D26CF" w:rsidRDefault="00E928D0" w:rsidP="00E46BEC">
      <w:pPr>
        <w:pStyle w:val="Normlnweb"/>
        <w:numPr>
          <w:ilvl w:val="0"/>
          <w:numId w:val="15"/>
        </w:numPr>
        <w:ind w:left="0" w:firstLine="0"/>
        <w:jc w:val="both"/>
      </w:pPr>
      <w:r w:rsidRPr="008D26CF">
        <w:t xml:space="preserve">Pokud dojde k poškození nebo znečištění komunikací nebo vytvoření pevné překážky na nich, jsou osoby, které takovou skutečnost způsobily, povinny to neprodleně ohlásit </w:t>
      </w:r>
      <w:r w:rsidR="00711EAD" w:rsidRPr="008D26CF">
        <w:t>vedoucímu údržby letiště</w:t>
      </w:r>
      <w:r w:rsidR="0099308A" w:rsidRPr="008D26CF">
        <w:t xml:space="preserve">, tel. </w:t>
      </w:r>
      <w:r w:rsidR="00711EAD" w:rsidRPr="008D26CF">
        <w:t>702 210 047</w:t>
      </w:r>
      <w:r w:rsidRPr="008D26CF">
        <w:t>.</w:t>
      </w:r>
    </w:p>
    <w:p w14:paraId="1A187DBA" w14:textId="77777777" w:rsidR="00E928D0" w:rsidRPr="008D26CF" w:rsidRDefault="00E928D0" w:rsidP="00682A98">
      <w:pPr>
        <w:pStyle w:val="Nadpis1"/>
      </w:pPr>
      <w:bookmarkStart w:id="38" w:name="_Toc472344233"/>
      <w:bookmarkStart w:id="39" w:name="_Ref509306689"/>
      <w:bookmarkStart w:id="40" w:name="_Toc10038679"/>
      <w:r w:rsidRPr="008D26CF">
        <w:t>Údržba komunikací v zimním období</w:t>
      </w:r>
      <w:bookmarkEnd w:id="38"/>
      <w:bookmarkEnd w:id="39"/>
      <w:bookmarkEnd w:id="40"/>
    </w:p>
    <w:p w14:paraId="389C0B68" w14:textId="77777777" w:rsidR="00E928D0" w:rsidRPr="008D26CF" w:rsidRDefault="00E928D0" w:rsidP="00E928D0">
      <w:pPr>
        <w:pStyle w:val="Default"/>
        <w:numPr>
          <w:ilvl w:val="0"/>
          <w:numId w:val="16"/>
        </w:numPr>
        <w:ind w:left="0" w:firstLine="0"/>
        <w:jc w:val="both"/>
        <w:rPr>
          <w:rFonts w:ascii="Times New Roman" w:hAnsi="Times New Roman" w:cs="Times New Roman"/>
        </w:rPr>
      </w:pPr>
      <w:r w:rsidRPr="008D26CF">
        <w:rPr>
          <w:rFonts w:ascii="Times New Roman" w:hAnsi="Times New Roman" w:cs="Times New Roman"/>
        </w:rPr>
        <w:t xml:space="preserve">Zimní údržba probíhá nepravidelně, v období od 1. listopadu do 31. března následujícího roku. </w:t>
      </w:r>
      <w:r w:rsidRPr="008D26CF">
        <w:rPr>
          <w:rFonts w:ascii="Times New Roman" w:hAnsi="Times New Roman" w:cs="Times New Roman"/>
        </w:rPr>
        <w:br/>
      </w:r>
    </w:p>
    <w:p w14:paraId="556E6F85" w14:textId="77777777" w:rsidR="00E928D0" w:rsidRPr="008D26CF" w:rsidRDefault="00E928D0" w:rsidP="00E928D0">
      <w:pPr>
        <w:pStyle w:val="Default"/>
        <w:numPr>
          <w:ilvl w:val="0"/>
          <w:numId w:val="16"/>
        </w:numPr>
        <w:ind w:left="0" w:firstLine="0"/>
        <w:jc w:val="both"/>
        <w:rPr>
          <w:rFonts w:ascii="Times New Roman" w:hAnsi="Times New Roman" w:cs="Times New Roman"/>
        </w:rPr>
      </w:pPr>
      <w:r w:rsidRPr="008D26CF">
        <w:rPr>
          <w:rFonts w:ascii="Times New Roman" w:hAnsi="Times New Roman" w:cs="Times New Roman"/>
        </w:rPr>
        <w:t>Zimní údržba je činnost, kterou se zmírňují závady vznikající povětrnostními vlivy a podmínkami v zimním období ve schůdnosti a sjízdnosti místních účelových komunikací.</w:t>
      </w:r>
    </w:p>
    <w:p w14:paraId="08B919E3" w14:textId="77777777" w:rsidR="00E928D0" w:rsidRPr="008D26CF" w:rsidRDefault="00E928D0" w:rsidP="00E928D0">
      <w:pPr>
        <w:pStyle w:val="Default"/>
        <w:numPr>
          <w:ilvl w:val="0"/>
          <w:numId w:val="16"/>
        </w:numPr>
        <w:ind w:left="0" w:firstLine="0"/>
        <w:jc w:val="both"/>
        <w:rPr>
          <w:rFonts w:ascii="Times New Roman" w:hAnsi="Times New Roman" w:cs="Times New Roman"/>
        </w:rPr>
      </w:pPr>
      <w:r w:rsidRPr="008D26CF">
        <w:rPr>
          <w:rFonts w:ascii="Times New Roman" w:hAnsi="Times New Roman" w:cs="Times New Roman"/>
        </w:rPr>
        <w:t xml:space="preserve">Závady ve schůdnosti a sjízdnosti místních komunikací, pokud vznikly náledím nebo sněhem, </w:t>
      </w:r>
      <w:r w:rsidRPr="008D26CF">
        <w:rPr>
          <w:rFonts w:ascii="Times New Roman" w:hAnsi="Times New Roman" w:cs="Times New Roman"/>
        </w:rPr>
        <w:br/>
        <w:t>se případně odstraňují nebo zmírňují ručním nebo mechanickým odhrnutím sněhu, nebo posypovou solí.</w:t>
      </w:r>
      <w:r w:rsidRPr="008D26CF">
        <w:rPr>
          <w:sz w:val="20"/>
          <w:szCs w:val="20"/>
        </w:rPr>
        <w:t xml:space="preserve"> </w:t>
      </w:r>
      <w:r w:rsidRPr="008D26CF">
        <w:rPr>
          <w:rFonts w:ascii="Times New Roman" w:hAnsi="Times New Roman" w:cs="Times New Roman"/>
        </w:rPr>
        <w:t>Sníh se pak ponechává na okrajích místních komunikací.</w:t>
      </w:r>
    </w:p>
    <w:p w14:paraId="4022C167" w14:textId="77777777" w:rsidR="00E928D0" w:rsidRPr="008D26CF" w:rsidRDefault="00E928D0" w:rsidP="00E928D0">
      <w:pPr>
        <w:pStyle w:val="Default"/>
        <w:jc w:val="both"/>
        <w:rPr>
          <w:rFonts w:ascii="Times New Roman" w:hAnsi="Times New Roman" w:cs="Times New Roman"/>
        </w:rPr>
      </w:pPr>
    </w:p>
    <w:p w14:paraId="10625F24" w14:textId="77777777" w:rsidR="00E928D0" w:rsidRPr="008D26CF" w:rsidRDefault="00E928D0" w:rsidP="00E928D0">
      <w:pPr>
        <w:pStyle w:val="Default"/>
        <w:numPr>
          <w:ilvl w:val="0"/>
          <w:numId w:val="16"/>
        </w:numPr>
        <w:ind w:left="0" w:firstLine="0"/>
        <w:jc w:val="both"/>
        <w:rPr>
          <w:rFonts w:ascii="Times New Roman" w:hAnsi="Times New Roman" w:cs="Times New Roman"/>
        </w:rPr>
      </w:pPr>
      <w:r w:rsidRPr="008D26CF">
        <w:rPr>
          <w:rFonts w:ascii="Times New Roman" w:hAnsi="Times New Roman" w:cs="Times New Roman"/>
        </w:rPr>
        <w:t xml:space="preserve">Dle Zák. 13/1997 Sb. není povinností vlastníka účelových komunikací tyto udržovat schůdné nebo sjízdné a nemá povinnost označovat úseky, kde schůdnost nebo sjízdnost není zajišťována. </w:t>
      </w:r>
    </w:p>
    <w:p w14:paraId="28E8AFF0" w14:textId="77777777" w:rsidR="00E928D0" w:rsidRPr="008D26CF" w:rsidRDefault="00E928D0" w:rsidP="00E928D0">
      <w:pPr>
        <w:pStyle w:val="Default"/>
        <w:rPr>
          <w:rFonts w:ascii="Times New Roman" w:hAnsi="Times New Roman" w:cs="Times New Roman"/>
        </w:rPr>
      </w:pPr>
    </w:p>
    <w:p w14:paraId="01B24516" w14:textId="77777777" w:rsidR="003219B0" w:rsidRPr="008D26CF" w:rsidRDefault="00E928D0" w:rsidP="00E928D0">
      <w:pPr>
        <w:pStyle w:val="Normlnweb"/>
        <w:numPr>
          <w:ilvl w:val="0"/>
          <w:numId w:val="16"/>
        </w:numPr>
        <w:ind w:left="0" w:firstLine="0"/>
        <w:jc w:val="both"/>
      </w:pPr>
      <w:r w:rsidRPr="008D26CF">
        <w:t>LOM PRAHA s.p. neodpovídá za škody na majetku třetích osob vzniklé na těchto komunikacích.</w:t>
      </w:r>
    </w:p>
    <w:p w14:paraId="2F1107A1" w14:textId="77777777" w:rsidR="00E928D0" w:rsidRPr="008D26CF" w:rsidRDefault="00E928D0" w:rsidP="00682A98">
      <w:pPr>
        <w:pStyle w:val="Nadpis1"/>
      </w:pPr>
      <w:bookmarkStart w:id="41" w:name="_Toc472344235"/>
      <w:bookmarkStart w:id="42" w:name="_Ref509306737"/>
      <w:bookmarkStart w:id="43" w:name="_Toc10038680"/>
      <w:r w:rsidRPr="008D26CF">
        <w:t>Návazné a rušené dokumenty</w:t>
      </w:r>
      <w:bookmarkEnd w:id="41"/>
      <w:bookmarkEnd w:id="42"/>
      <w:bookmarkEnd w:id="43"/>
    </w:p>
    <w:p w14:paraId="3B5E6C87" w14:textId="77777777" w:rsidR="00E928D0" w:rsidRPr="008D26CF" w:rsidRDefault="00E928D0" w:rsidP="00E928D0">
      <w:pPr>
        <w:rPr>
          <w:szCs w:val="24"/>
        </w:rPr>
      </w:pPr>
      <w:bookmarkStart w:id="44" w:name="_Návazné_a_rušené_organizační_normy"/>
      <w:bookmarkEnd w:id="44"/>
      <w:r w:rsidRPr="008D26CF">
        <w:rPr>
          <w:szCs w:val="24"/>
          <w:u w:val="single"/>
        </w:rPr>
        <w:t>Návazné organizační normy</w:t>
      </w:r>
      <w:r w:rsidRPr="008D26CF">
        <w:rPr>
          <w:szCs w:val="24"/>
        </w:rPr>
        <w:t>: (ve znění případných pozdějších aktualizací)</w:t>
      </w:r>
    </w:p>
    <w:p w14:paraId="30765B00" w14:textId="77777777" w:rsidR="00E928D0" w:rsidRPr="008D26CF" w:rsidRDefault="00E928D0" w:rsidP="00E928D0">
      <w:pPr>
        <w:pStyle w:val="Zkladntext"/>
        <w:rPr>
          <w:szCs w:val="24"/>
        </w:rPr>
      </w:pPr>
    </w:p>
    <w:tbl>
      <w:tblPr>
        <w:tblW w:w="0" w:type="auto"/>
        <w:tblInd w:w="39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1784"/>
        <w:gridCol w:w="7370"/>
      </w:tblGrid>
      <w:tr w:rsidR="00E928D0" w:rsidRPr="008D26CF" w14:paraId="3731AB63" w14:textId="77777777" w:rsidTr="00222E16">
        <w:trPr>
          <w:trHeight w:val="254"/>
        </w:trPr>
        <w:tc>
          <w:tcPr>
            <w:tcW w:w="1784" w:type="dxa"/>
          </w:tcPr>
          <w:p w14:paraId="478DCE50" w14:textId="77777777" w:rsidR="00E928D0" w:rsidRPr="008D26CF" w:rsidRDefault="00E928D0" w:rsidP="00222E16">
            <w:pPr>
              <w:pStyle w:val="Zkladntext"/>
              <w:rPr>
                <w:szCs w:val="24"/>
              </w:rPr>
            </w:pPr>
            <w:r w:rsidRPr="008D26CF">
              <w:rPr>
                <w:szCs w:val="24"/>
              </w:rPr>
              <w:t>SOP029</w:t>
            </w:r>
          </w:p>
        </w:tc>
        <w:tc>
          <w:tcPr>
            <w:tcW w:w="7370" w:type="dxa"/>
          </w:tcPr>
          <w:p w14:paraId="2630BF90" w14:textId="77777777" w:rsidR="00E928D0" w:rsidRPr="008D26CF" w:rsidRDefault="00E928D0" w:rsidP="00222E16">
            <w:pPr>
              <w:pStyle w:val="Zkladntext"/>
              <w:rPr>
                <w:szCs w:val="24"/>
              </w:rPr>
            </w:pPr>
            <w:r w:rsidRPr="008D26CF">
              <w:rPr>
                <w:szCs w:val="24"/>
              </w:rPr>
              <w:t>Letištní řád letiště Přerov</w:t>
            </w:r>
          </w:p>
        </w:tc>
      </w:tr>
      <w:tr w:rsidR="00E928D0" w:rsidRPr="008D26CF" w14:paraId="0E73E32C" w14:textId="77777777" w:rsidTr="00222E16">
        <w:trPr>
          <w:trHeight w:val="254"/>
        </w:trPr>
        <w:tc>
          <w:tcPr>
            <w:tcW w:w="1784" w:type="dxa"/>
          </w:tcPr>
          <w:p w14:paraId="0788D806" w14:textId="77777777" w:rsidR="00E928D0" w:rsidRPr="008D26CF" w:rsidRDefault="00E928D0" w:rsidP="00C36A81">
            <w:pPr>
              <w:pStyle w:val="Zkladntext"/>
              <w:rPr>
                <w:szCs w:val="24"/>
              </w:rPr>
            </w:pPr>
            <w:r w:rsidRPr="008D26CF">
              <w:rPr>
                <w:szCs w:val="24"/>
              </w:rPr>
              <w:t>POS052</w:t>
            </w:r>
          </w:p>
        </w:tc>
        <w:tc>
          <w:tcPr>
            <w:tcW w:w="7370" w:type="dxa"/>
          </w:tcPr>
          <w:p w14:paraId="27D4169A" w14:textId="77777777" w:rsidR="00E928D0" w:rsidRPr="008D26CF" w:rsidRDefault="00E928D0" w:rsidP="00222E16">
            <w:pPr>
              <w:pStyle w:val="Zkladntext"/>
              <w:rPr>
                <w:szCs w:val="24"/>
              </w:rPr>
            </w:pPr>
            <w:r w:rsidRPr="008D26CF">
              <w:rPr>
                <w:szCs w:val="24"/>
              </w:rPr>
              <w:t>Ochrana osob, majetku a informací, krizové situace</w:t>
            </w:r>
          </w:p>
        </w:tc>
      </w:tr>
    </w:tbl>
    <w:p w14:paraId="0EDEBE91" w14:textId="77777777" w:rsidR="00E928D0" w:rsidRPr="008D26CF" w:rsidRDefault="00E928D0" w:rsidP="00E928D0">
      <w:pPr>
        <w:rPr>
          <w:szCs w:val="24"/>
          <w:u w:val="single"/>
        </w:rPr>
      </w:pPr>
    </w:p>
    <w:p w14:paraId="12418144" w14:textId="77777777" w:rsidR="00E928D0" w:rsidRPr="008D26CF" w:rsidRDefault="00E928D0" w:rsidP="00E928D0">
      <w:pPr>
        <w:rPr>
          <w:szCs w:val="24"/>
        </w:rPr>
      </w:pPr>
      <w:r w:rsidRPr="008D26CF">
        <w:rPr>
          <w:szCs w:val="24"/>
          <w:u w:val="single"/>
        </w:rPr>
        <w:t>Rušené organizační normy</w:t>
      </w:r>
      <w:r w:rsidRPr="008D26CF">
        <w:rPr>
          <w:szCs w:val="24"/>
        </w:rPr>
        <w:t>:</w:t>
      </w:r>
    </w:p>
    <w:p w14:paraId="7608D734" w14:textId="77777777" w:rsidR="00E928D0" w:rsidRPr="008D26CF" w:rsidRDefault="00E928D0" w:rsidP="00E928D0">
      <w:pPr>
        <w:rPr>
          <w:szCs w:val="24"/>
        </w:rPr>
      </w:pPr>
    </w:p>
    <w:p w14:paraId="4C34ED5C" w14:textId="77777777" w:rsidR="00E928D0" w:rsidRPr="008D26CF" w:rsidRDefault="00E928D0" w:rsidP="00E928D0">
      <w:pPr>
        <w:rPr>
          <w:szCs w:val="24"/>
        </w:rPr>
      </w:pPr>
      <w:r w:rsidRPr="008D26CF">
        <w:rPr>
          <w:szCs w:val="24"/>
        </w:rPr>
        <w:t>Vydáním této normy se ruší následující stávající organizační normy.</w:t>
      </w:r>
    </w:p>
    <w:p w14:paraId="2582CBD9" w14:textId="77777777" w:rsidR="00DC4F00" w:rsidRPr="008D26CF" w:rsidRDefault="00DC4F00" w:rsidP="00E928D0">
      <w:pPr>
        <w:rPr>
          <w:szCs w:val="24"/>
        </w:rPr>
      </w:pPr>
    </w:p>
    <w:tbl>
      <w:tblPr>
        <w:tblW w:w="0" w:type="auto"/>
        <w:tblInd w:w="39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1701"/>
        <w:gridCol w:w="7415"/>
      </w:tblGrid>
      <w:tr w:rsidR="00E928D0" w:rsidRPr="008D26CF" w14:paraId="32096B16" w14:textId="77777777" w:rsidTr="00222E16">
        <w:trPr>
          <w:trHeight w:val="269"/>
        </w:trPr>
        <w:tc>
          <w:tcPr>
            <w:tcW w:w="1701" w:type="dxa"/>
          </w:tcPr>
          <w:p w14:paraId="25D30D1D" w14:textId="77777777" w:rsidR="00E928D0" w:rsidRPr="008D26CF" w:rsidRDefault="00E928D0" w:rsidP="00222E16">
            <w:pPr>
              <w:rPr>
                <w:szCs w:val="24"/>
              </w:rPr>
            </w:pPr>
          </w:p>
        </w:tc>
        <w:tc>
          <w:tcPr>
            <w:tcW w:w="7415" w:type="dxa"/>
          </w:tcPr>
          <w:p w14:paraId="2CAADDBD" w14:textId="77777777" w:rsidR="00E928D0" w:rsidRPr="008D26CF" w:rsidRDefault="00E928D0" w:rsidP="00222E16">
            <w:pPr>
              <w:rPr>
                <w:szCs w:val="24"/>
              </w:rPr>
            </w:pPr>
          </w:p>
        </w:tc>
      </w:tr>
    </w:tbl>
    <w:p w14:paraId="1EFECBE9" w14:textId="4E8AD6B8" w:rsidR="00C64C9A" w:rsidRPr="001E4CE6" w:rsidRDefault="00C64C9A" w:rsidP="005E4B75"/>
    <w:sectPr w:rsidR="00C64C9A" w:rsidRPr="001E4CE6" w:rsidSect="007E17BE">
      <w:headerReference w:type="even" r:id="rId50"/>
      <w:headerReference w:type="default" r:id="rId51"/>
      <w:footerReference w:type="default" r:id="rId52"/>
      <w:headerReference w:type="first" r:id="rId53"/>
      <w:pgSz w:w="11906" w:h="16838"/>
      <w:pgMar w:top="1440" w:right="1080" w:bottom="1440" w:left="1080" w:header="850" w:footer="283"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E31D9" w14:textId="77777777" w:rsidR="009F259A" w:rsidRDefault="009F259A">
      <w:r>
        <w:separator/>
      </w:r>
    </w:p>
  </w:endnote>
  <w:endnote w:type="continuationSeparator" w:id="0">
    <w:p w14:paraId="4ECBB186" w14:textId="77777777" w:rsidR="009F259A" w:rsidRDefault="009F2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Serif">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0" w:type="dxa"/>
      <w:tblInd w:w="108" w:type="dxa"/>
      <w:tblBorders>
        <w:top w:val="single" w:sz="4" w:space="0" w:color="auto"/>
      </w:tblBorders>
      <w:tblLook w:val="01E0" w:firstRow="1" w:lastRow="1" w:firstColumn="1" w:lastColumn="1" w:noHBand="0" w:noVBand="0"/>
    </w:tblPr>
    <w:tblGrid>
      <w:gridCol w:w="1560"/>
      <w:gridCol w:w="6662"/>
      <w:gridCol w:w="1978"/>
    </w:tblGrid>
    <w:tr w:rsidR="00E46BEC" w:rsidRPr="00012C74" w14:paraId="5640C6E9" w14:textId="77777777" w:rsidTr="00413EBF">
      <w:tc>
        <w:tcPr>
          <w:tcW w:w="1560" w:type="dxa"/>
        </w:tcPr>
        <w:p w14:paraId="624E27C0" w14:textId="77777777" w:rsidR="00E46BEC" w:rsidRPr="00012C74" w:rsidRDefault="00E46BEC" w:rsidP="00761EDF">
          <w:pPr>
            <w:pStyle w:val="Zpat"/>
            <w:rPr>
              <w:sz w:val="20"/>
            </w:rPr>
          </w:pPr>
          <w:r>
            <w:rPr>
              <w:sz w:val="20"/>
            </w:rPr>
            <w:t>Strana 2 z 11</w:t>
          </w:r>
        </w:p>
      </w:tc>
      <w:tc>
        <w:tcPr>
          <w:tcW w:w="6662" w:type="dxa"/>
        </w:tcPr>
        <w:p w14:paraId="6B57DED1" w14:textId="77777777" w:rsidR="00E46BEC" w:rsidRPr="00012C74" w:rsidRDefault="00E46BEC" w:rsidP="00BB7612">
          <w:pPr>
            <w:pStyle w:val="Zpat"/>
            <w:numPr>
              <w:ilvl w:val="0"/>
              <w:numId w:val="2"/>
            </w:numPr>
            <w:tabs>
              <w:tab w:val="clear" w:pos="1080"/>
              <w:tab w:val="num" w:pos="180"/>
            </w:tabs>
            <w:autoSpaceDE w:val="0"/>
            <w:autoSpaceDN w:val="0"/>
            <w:ind w:hanging="1080"/>
            <w:jc w:val="center"/>
            <w:rPr>
              <w:sz w:val="20"/>
            </w:rPr>
          </w:pPr>
          <w:r w:rsidRPr="00012C74">
            <w:rPr>
              <w:sz w:val="20"/>
            </w:rPr>
            <w:t>LOM PRAHA s.p.</w:t>
          </w:r>
        </w:p>
      </w:tc>
      <w:tc>
        <w:tcPr>
          <w:tcW w:w="1978" w:type="dxa"/>
          <w:vAlign w:val="center"/>
        </w:tcPr>
        <w:p w14:paraId="250BF19C" w14:textId="77777777" w:rsidR="00E46BEC" w:rsidRPr="00012C74" w:rsidRDefault="00E46BEC" w:rsidP="00413EBF">
          <w:pPr>
            <w:pStyle w:val="Zpat"/>
            <w:jc w:val="right"/>
            <w:rPr>
              <w:sz w:val="20"/>
            </w:rPr>
          </w:pPr>
          <w:r w:rsidRPr="00012C74">
            <w:rPr>
              <w:sz w:val="20"/>
            </w:rPr>
            <w:t>REV</w:t>
          </w:r>
          <w:r>
            <w:rPr>
              <w:sz w:val="20"/>
            </w:rPr>
            <w:t>.</w:t>
          </w:r>
          <w:r w:rsidRPr="00012C74">
            <w:rPr>
              <w:sz w:val="20"/>
            </w:rPr>
            <w:t xml:space="preserve"> </w:t>
          </w:r>
          <w:r>
            <w:rPr>
              <w:sz w:val="20"/>
            </w:rPr>
            <w:t>190529-1</w:t>
          </w:r>
        </w:p>
      </w:tc>
    </w:tr>
  </w:tbl>
  <w:p w14:paraId="0E1BBF4D" w14:textId="77777777" w:rsidR="00E46BEC" w:rsidRDefault="00E46BEC">
    <w:pPr>
      <w:pStyle w:val="Zpa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5" w:type="dxa"/>
      <w:tblInd w:w="108" w:type="dxa"/>
      <w:tblBorders>
        <w:top w:val="single" w:sz="4" w:space="0" w:color="auto"/>
      </w:tblBorders>
      <w:tblLook w:val="01E0" w:firstRow="1" w:lastRow="1" w:firstColumn="1" w:lastColumn="1" w:noHBand="0" w:noVBand="0"/>
    </w:tblPr>
    <w:tblGrid>
      <w:gridCol w:w="2676"/>
      <w:gridCol w:w="5499"/>
      <w:gridCol w:w="1740"/>
    </w:tblGrid>
    <w:tr w:rsidR="005E4B75" w:rsidRPr="00012C74" w14:paraId="4AD11133" w14:textId="77777777" w:rsidTr="007E17BE">
      <w:trPr>
        <w:trHeight w:val="283"/>
      </w:trPr>
      <w:tc>
        <w:tcPr>
          <w:tcW w:w="2676" w:type="dxa"/>
          <w:vAlign w:val="center"/>
        </w:tcPr>
        <w:p w14:paraId="677E5DD5" w14:textId="77777777" w:rsidR="005E4B75" w:rsidRPr="00012C74" w:rsidRDefault="005E4B75" w:rsidP="007E17BE">
          <w:pPr>
            <w:pStyle w:val="Zpat"/>
            <w:rPr>
              <w:sz w:val="20"/>
            </w:rPr>
          </w:pPr>
          <w:r>
            <w:rPr>
              <w:sz w:val="20"/>
            </w:rPr>
            <w:t xml:space="preserve">Strana </w:t>
          </w:r>
          <w:r w:rsidRPr="006C1B1A">
            <w:rPr>
              <w:rStyle w:val="slostrnky"/>
              <w:sz w:val="20"/>
            </w:rPr>
            <w:fldChar w:fldCharType="begin"/>
          </w:r>
          <w:r w:rsidRPr="006C1B1A">
            <w:rPr>
              <w:rStyle w:val="slostrnky"/>
              <w:sz w:val="20"/>
            </w:rPr>
            <w:instrText xml:space="preserve"> PAGE </w:instrText>
          </w:r>
          <w:r w:rsidRPr="006C1B1A">
            <w:rPr>
              <w:rStyle w:val="slostrnky"/>
              <w:sz w:val="20"/>
            </w:rPr>
            <w:fldChar w:fldCharType="separate"/>
          </w:r>
          <w:r w:rsidR="00B75896">
            <w:rPr>
              <w:rStyle w:val="slostrnky"/>
              <w:noProof/>
              <w:sz w:val="20"/>
            </w:rPr>
            <w:t>11</w:t>
          </w:r>
          <w:r w:rsidRPr="006C1B1A">
            <w:rPr>
              <w:rStyle w:val="slostrnky"/>
              <w:sz w:val="20"/>
            </w:rPr>
            <w:fldChar w:fldCharType="end"/>
          </w:r>
          <w:r w:rsidRPr="006C1B1A">
            <w:rPr>
              <w:rStyle w:val="slostrnky"/>
              <w:sz w:val="20"/>
            </w:rPr>
            <w:t xml:space="preserve"> z </w:t>
          </w:r>
          <w:r w:rsidRPr="006C1B1A">
            <w:rPr>
              <w:rStyle w:val="slostrnky"/>
              <w:sz w:val="20"/>
            </w:rPr>
            <w:fldChar w:fldCharType="begin"/>
          </w:r>
          <w:r w:rsidRPr="006C1B1A">
            <w:rPr>
              <w:rStyle w:val="slostrnky"/>
              <w:sz w:val="20"/>
            </w:rPr>
            <w:instrText xml:space="preserve"> NUMPAGES </w:instrText>
          </w:r>
          <w:r w:rsidRPr="006C1B1A">
            <w:rPr>
              <w:rStyle w:val="slostrnky"/>
              <w:sz w:val="20"/>
            </w:rPr>
            <w:fldChar w:fldCharType="separate"/>
          </w:r>
          <w:r w:rsidR="00B75896">
            <w:rPr>
              <w:rStyle w:val="slostrnky"/>
              <w:noProof/>
              <w:sz w:val="20"/>
            </w:rPr>
            <w:t>11</w:t>
          </w:r>
          <w:r w:rsidRPr="006C1B1A">
            <w:rPr>
              <w:rStyle w:val="slostrnky"/>
              <w:sz w:val="20"/>
            </w:rPr>
            <w:fldChar w:fldCharType="end"/>
          </w:r>
        </w:p>
      </w:tc>
      <w:tc>
        <w:tcPr>
          <w:tcW w:w="5499" w:type="dxa"/>
          <w:vAlign w:val="center"/>
        </w:tcPr>
        <w:p w14:paraId="75E2B314" w14:textId="77777777" w:rsidR="005E4B75" w:rsidRPr="00012C74" w:rsidRDefault="005E4B75" w:rsidP="0082487A">
          <w:pPr>
            <w:pStyle w:val="Zpat"/>
            <w:autoSpaceDE w:val="0"/>
            <w:autoSpaceDN w:val="0"/>
            <w:jc w:val="center"/>
            <w:rPr>
              <w:sz w:val="20"/>
            </w:rPr>
          </w:pPr>
          <w:r w:rsidRPr="00042155">
            <w:rPr>
              <w:sz w:val="20"/>
            </w:rPr>
            <w:t>©LOM PRAHA s.p</w:t>
          </w:r>
          <w:r>
            <w:rPr>
              <w:sz w:val="20"/>
            </w:rPr>
            <w:t>.</w:t>
          </w:r>
        </w:p>
      </w:tc>
      <w:tc>
        <w:tcPr>
          <w:tcW w:w="1740" w:type="dxa"/>
          <w:vAlign w:val="center"/>
        </w:tcPr>
        <w:p w14:paraId="14FD0C64" w14:textId="553A196B" w:rsidR="005E4B75" w:rsidRPr="004D21B5" w:rsidRDefault="00CC0455" w:rsidP="005E4B75">
          <w:pPr>
            <w:pStyle w:val="Zpat"/>
            <w:jc w:val="right"/>
            <w:rPr>
              <w:sz w:val="20"/>
            </w:rPr>
          </w:pPr>
          <w:r w:rsidRPr="00012C74">
            <w:rPr>
              <w:sz w:val="20"/>
            </w:rPr>
            <w:t>REV</w:t>
          </w:r>
          <w:r>
            <w:rPr>
              <w:sz w:val="20"/>
            </w:rPr>
            <w:t>. 200806-2</w:t>
          </w:r>
        </w:p>
      </w:tc>
    </w:tr>
  </w:tbl>
  <w:p w14:paraId="518DA632" w14:textId="77777777" w:rsidR="005E4B75" w:rsidRDefault="005E4B75" w:rsidP="00413EBF">
    <w:pPr>
      <w:pStyle w:val="Zpat"/>
      <w:tabs>
        <w:tab w:val="clear" w:pos="4536"/>
        <w:tab w:val="clear" w:pos="9072"/>
        <w:tab w:val="center" w:pos="5102"/>
        <w:tab w:val="right" w:pos="1020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01" w:type="dxa"/>
      <w:tblInd w:w="108" w:type="dxa"/>
      <w:tblBorders>
        <w:top w:val="single" w:sz="4" w:space="0" w:color="auto"/>
      </w:tblBorders>
      <w:tblLook w:val="01E0" w:firstRow="1" w:lastRow="1" w:firstColumn="1" w:lastColumn="1" w:noHBand="0" w:noVBand="0"/>
    </w:tblPr>
    <w:tblGrid>
      <w:gridCol w:w="2676"/>
      <w:gridCol w:w="5499"/>
      <w:gridCol w:w="1726"/>
    </w:tblGrid>
    <w:tr w:rsidR="00E46BEC" w:rsidRPr="00012C74" w14:paraId="6965DBCE" w14:textId="77777777" w:rsidTr="0082487A">
      <w:trPr>
        <w:trHeight w:val="283"/>
      </w:trPr>
      <w:tc>
        <w:tcPr>
          <w:tcW w:w="2676" w:type="dxa"/>
          <w:vAlign w:val="center"/>
        </w:tcPr>
        <w:p w14:paraId="1DB78E86" w14:textId="77777777" w:rsidR="00E46BEC" w:rsidRPr="00012C74" w:rsidRDefault="00E46BEC" w:rsidP="0082487A">
          <w:pPr>
            <w:pStyle w:val="Zpat"/>
            <w:rPr>
              <w:sz w:val="20"/>
            </w:rPr>
          </w:pPr>
          <w:r>
            <w:rPr>
              <w:sz w:val="20"/>
            </w:rPr>
            <w:t xml:space="preserve">Strana </w:t>
          </w:r>
          <w:r w:rsidRPr="006C1B1A">
            <w:rPr>
              <w:rStyle w:val="slostrnky"/>
              <w:sz w:val="20"/>
            </w:rPr>
            <w:fldChar w:fldCharType="begin"/>
          </w:r>
          <w:r w:rsidRPr="006C1B1A">
            <w:rPr>
              <w:rStyle w:val="slostrnky"/>
              <w:sz w:val="20"/>
            </w:rPr>
            <w:instrText xml:space="preserve"> PAGE </w:instrText>
          </w:r>
          <w:r w:rsidRPr="006C1B1A">
            <w:rPr>
              <w:rStyle w:val="slostrnky"/>
              <w:sz w:val="20"/>
            </w:rPr>
            <w:fldChar w:fldCharType="separate"/>
          </w:r>
          <w:r w:rsidR="00B75896">
            <w:rPr>
              <w:rStyle w:val="slostrnky"/>
              <w:noProof/>
              <w:sz w:val="20"/>
            </w:rPr>
            <w:t>1</w:t>
          </w:r>
          <w:r w:rsidRPr="006C1B1A">
            <w:rPr>
              <w:rStyle w:val="slostrnky"/>
              <w:sz w:val="20"/>
            </w:rPr>
            <w:fldChar w:fldCharType="end"/>
          </w:r>
          <w:r w:rsidRPr="006C1B1A">
            <w:rPr>
              <w:rStyle w:val="slostrnky"/>
              <w:sz w:val="20"/>
            </w:rPr>
            <w:t xml:space="preserve"> z </w:t>
          </w:r>
          <w:r w:rsidRPr="006C1B1A">
            <w:rPr>
              <w:rStyle w:val="slostrnky"/>
              <w:sz w:val="20"/>
            </w:rPr>
            <w:fldChar w:fldCharType="begin"/>
          </w:r>
          <w:r w:rsidRPr="006C1B1A">
            <w:rPr>
              <w:rStyle w:val="slostrnky"/>
              <w:sz w:val="20"/>
            </w:rPr>
            <w:instrText xml:space="preserve"> NUMPAGES </w:instrText>
          </w:r>
          <w:r w:rsidRPr="006C1B1A">
            <w:rPr>
              <w:rStyle w:val="slostrnky"/>
              <w:sz w:val="20"/>
            </w:rPr>
            <w:fldChar w:fldCharType="separate"/>
          </w:r>
          <w:r w:rsidR="00B75896">
            <w:rPr>
              <w:rStyle w:val="slostrnky"/>
              <w:noProof/>
              <w:sz w:val="20"/>
            </w:rPr>
            <w:t>11</w:t>
          </w:r>
          <w:r w:rsidRPr="006C1B1A">
            <w:rPr>
              <w:rStyle w:val="slostrnky"/>
              <w:sz w:val="20"/>
            </w:rPr>
            <w:fldChar w:fldCharType="end"/>
          </w:r>
        </w:p>
      </w:tc>
      <w:tc>
        <w:tcPr>
          <w:tcW w:w="5499" w:type="dxa"/>
          <w:vAlign w:val="center"/>
        </w:tcPr>
        <w:p w14:paraId="25E37469" w14:textId="77777777" w:rsidR="00E46BEC" w:rsidRPr="00012C74" w:rsidRDefault="00E46BEC" w:rsidP="0082487A">
          <w:pPr>
            <w:pStyle w:val="Zpat"/>
            <w:autoSpaceDE w:val="0"/>
            <w:autoSpaceDN w:val="0"/>
            <w:jc w:val="center"/>
            <w:rPr>
              <w:sz w:val="20"/>
            </w:rPr>
          </w:pPr>
          <w:r w:rsidRPr="00042155">
            <w:rPr>
              <w:sz w:val="20"/>
            </w:rPr>
            <w:t>©LOM PRAHA s.p</w:t>
          </w:r>
          <w:r>
            <w:rPr>
              <w:sz w:val="20"/>
            </w:rPr>
            <w:t>.</w:t>
          </w:r>
        </w:p>
      </w:tc>
      <w:tc>
        <w:tcPr>
          <w:tcW w:w="1726" w:type="dxa"/>
          <w:vAlign w:val="center"/>
        </w:tcPr>
        <w:p w14:paraId="21F5AFCC" w14:textId="45A33BDC" w:rsidR="00E46BEC" w:rsidRPr="004D21B5" w:rsidRDefault="00E46BEC" w:rsidP="0082487A">
          <w:pPr>
            <w:pStyle w:val="Zpat"/>
            <w:jc w:val="right"/>
            <w:rPr>
              <w:sz w:val="20"/>
            </w:rPr>
          </w:pPr>
          <w:r w:rsidRPr="00012C74">
            <w:rPr>
              <w:sz w:val="20"/>
            </w:rPr>
            <w:t>REV</w:t>
          </w:r>
          <w:r>
            <w:rPr>
              <w:sz w:val="20"/>
            </w:rPr>
            <w:t>. 20</w:t>
          </w:r>
          <w:r w:rsidR="00437FFE">
            <w:rPr>
              <w:sz w:val="20"/>
            </w:rPr>
            <w:t>1029</w:t>
          </w:r>
          <w:r>
            <w:rPr>
              <w:sz w:val="20"/>
            </w:rPr>
            <w:t>-</w:t>
          </w:r>
          <w:r w:rsidR="00437FFE">
            <w:rPr>
              <w:sz w:val="20"/>
            </w:rPr>
            <w:t>3</w:t>
          </w:r>
        </w:p>
      </w:tc>
    </w:tr>
  </w:tbl>
  <w:p w14:paraId="03AE5E9B" w14:textId="77777777" w:rsidR="00E46BEC" w:rsidRDefault="00E46BEC">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5" w:type="dxa"/>
      <w:tblInd w:w="108" w:type="dxa"/>
      <w:tblBorders>
        <w:top w:val="single" w:sz="4" w:space="0" w:color="auto"/>
      </w:tblBorders>
      <w:tblLook w:val="01E0" w:firstRow="1" w:lastRow="1" w:firstColumn="1" w:lastColumn="1" w:noHBand="0" w:noVBand="0"/>
    </w:tblPr>
    <w:tblGrid>
      <w:gridCol w:w="2676"/>
      <w:gridCol w:w="5499"/>
      <w:gridCol w:w="1740"/>
    </w:tblGrid>
    <w:tr w:rsidR="00E46BEC" w:rsidRPr="00012C74" w14:paraId="516A7E9F" w14:textId="77777777" w:rsidTr="007E17BE">
      <w:trPr>
        <w:trHeight w:val="283"/>
      </w:trPr>
      <w:tc>
        <w:tcPr>
          <w:tcW w:w="2676" w:type="dxa"/>
          <w:vAlign w:val="center"/>
        </w:tcPr>
        <w:p w14:paraId="04B75ABB" w14:textId="77777777" w:rsidR="00E46BEC" w:rsidRPr="00012C74" w:rsidRDefault="00E46BEC" w:rsidP="007E17BE">
          <w:pPr>
            <w:pStyle w:val="Zpat"/>
            <w:rPr>
              <w:sz w:val="20"/>
            </w:rPr>
          </w:pPr>
          <w:r>
            <w:rPr>
              <w:sz w:val="20"/>
            </w:rPr>
            <w:t xml:space="preserve">Strana </w:t>
          </w:r>
          <w:r w:rsidRPr="006C1B1A">
            <w:rPr>
              <w:rStyle w:val="slostrnky"/>
              <w:sz w:val="20"/>
            </w:rPr>
            <w:fldChar w:fldCharType="begin"/>
          </w:r>
          <w:r w:rsidRPr="006C1B1A">
            <w:rPr>
              <w:rStyle w:val="slostrnky"/>
              <w:sz w:val="20"/>
            </w:rPr>
            <w:instrText xml:space="preserve"> PAGE </w:instrText>
          </w:r>
          <w:r w:rsidRPr="006C1B1A">
            <w:rPr>
              <w:rStyle w:val="slostrnky"/>
              <w:sz w:val="20"/>
            </w:rPr>
            <w:fldChar w:fldCharType="separate"/>
          </w:r>
          <w:r w:rsidR="00B75896">
            <w:rPr>
              <w:rStyle w:val="slostrnky"/>
              <w:noProof/>
              <w:sz w:val="20"/>
            </w:rPr>
            <w:t>2</w:t>
          </w:r>
          <w:r w:rsidRPr="006C1B1A">
            <w:rPr>
              <w:rStyle w:val="slostrnky"/>
              <w:sz w:val="20"/>
            </w:rPr>
            <w:fldChar w:fldCharType="end"/>
          </w:r>
          <w:r w:rsidRPr="006C1B1A">
            <w:rPr>
              <w:rStyle w:val="slostrnky"/>
              <w:sz w:val="20"/>
            </w:rPr>
            <w:t xml:space="preserve"> z </w:t>
          </w:r>
          <w:r w:rsidRPr="006C1B1A">
            <w:rPr>
              <w:rStyle w:val="slostrnky"/>
              <w:sz w:val="20"/>
            </w:rPr>
            <w:fldChar w:fldCharType="begin"/>
          </w:r>
          <w:r w:rsidRPr="006C1B1A">
            <w:rPr>
              <w:rStyle w:val="slostrnky"/>
              <w:sz w:val="20"/>
            </w:rPr>
            <w:instrText xml:space="preserve"> NUMPAGES </w:instrText>
          </w:r>
          <w:r w:rsidRPr="006C1B1A">
            <w:rPr>
              <w:rStyle w:val="slostrnky"/>
              <w:sz w:val="20"/>
            </w:rPr>
            <w:fldChar w:fldCharType="separate"/>
          </w:r>
          <w:r w:rsidR="00B75896">
            <w:rPr>
              <w:rStyle w:val="slostrnky"/>
              <w:noProof/>
              <w:sz w:val="20"/>
            </w:rPr>
            <w:t>11</w:t>
          </w:r>
          <w:r w:rsidRPr="006C1B1A">
            <w:rPr>
              <w:rStyle w:val="slostrnky"/>
              <w:sz w:val="20"/>
            </w:rPr>
            <w:fldChar w:fldCharType="end"/>
          </w:r>
        </w:p>
      </w:tc>
      <w:tc>
        <w:tcPr>
          <w:tcW w:w="5499" w:type="dxa"/>
          <w:vAlign w:val="center"/>
        </w:tcPr>
        <w:p w14:paraId="092060EC" w14:textId="77777777" w:rsidR="00E46BEC" w:rsidRPr="00012C74" w:rsidRDefault="00E46BEC" w:rsidP="0082487A">
          <w:pPr>
            <w:pStyle w:val="Zpat"/>
            <w:autoSpaceDE w:val="0"/>
            <w:autoSpaceDN w:val="0"/>
            <w:jc w:val="center"/>
            <w:rPr>
              <w:sz w:val="20"/>
            </w:rPr>
          </w:pPr>
          <w:r w:rsidRPr="00042155">
            <w:rPr>
              <w:sz w:val="20"/>
            </w:rPr>
            <w:t>©LOM PRAHA s.p</w:t>
          </w:r>
          <w:r>
            <w:rPr>
              <w:sz w:val="20"/>
            </w:rPr>
            <w:t>.</w:t>
          </w:r>
        </w:p>
      </w:tc>
      <w:tc>
        <w:tcPr>
          <w:tcW w:w="1740" w:type="dxa"/>
          <w:vAlign w:val="center"/>
        </w:tcPr>
        <w:p w14:paraId="3A32FEEC" w14:textId="078E444E" w:rsidR="00E46BEC" w:rsidRPr="004D21B5" w:rsidRDefault="005E4B75" w:rsidP="005E4B75">
          <w:pPr>
            <w:pStyle w:val="Zpat"/>
            <w:jc w:val="right"/>
            <w:rPr>
              <w:sz w:val="20"/>
            </w:rPr>
          </w:pPr>
          <w:r w:rsidRPr="00012C74">
            <w:rPr>
              <w:sz w:val="20"/>
            </w:rPr>
            <w:t>REV</w:t>
          </w:r>
          <w:r>
            <w:rPr>
              <w:sz w:val="20"/>
            </w:rPr>
            <w:t>. 190529-1</w:t>
          </w:r>
        </w:p>
      </w:tc>
    </w:tr>
  </w:tbl>
  <w:p w14:paraId="7D888043" w14:textId="77777777" w:rsidR="00E46BEC" w:rsidRDefault="00E46BEC" w:rsidP="00413EBF">
    <w:pPr>
      <w:pStyle w:val="Zpat"/>
      <w:tabs>
        <w:tab w:val="clear" w:pos="4536"/>
        <w:tab w:val="clear" w:pos="9072"/>
        <w:tab w:val="center" w:pos="5102"/>
        <w:tab w:val="right" w:pos="1020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5" w:type="dxa"/>
      <w:tblInd w:w="108" w:type="dxa"/>
      <w:tblBorders>
        <w:top w:val="single" w:sz="4" w:space="0" w:color="auto"/>
      </w:tblBorders>
      <w:tblLook w:val="01E0" w:firstRow="1" w:lastRow="1" w:firstColumn="1" w:lastColumn="1" w:noHBand="0" w:noVBand="0"/>
    </w:tblPr>
    <w:tblGrid>
      <w:gridCol w:w="2676"/>
      <w:gridCol w:w="5499"/>
      <w:gridCol w:w="1740"/>
    </w:tblGrid>
    <w:tr w:rsidR="00437FFE" w:rsidRPr="00012C74" w14:paraId="441AF5E7" w14:textId="77777777" w:rsidTr="007E17BE">
      <w:trPr>
        <w:trHeight w:val="283"/>
      </w:trPr>
      <w:tc>
        <w:tcPr>
          <w:tcW w:w="2676" w:type="dxa"/>
          <w:vAlign w:val="center"/>
        </w:tcPr>
        <w:p w14:paraId="47DBE67A" w14:textId="77777777" w:rsidR="00437FFE" w:rsidRPr="00012C74" w:rsidRDefault="00437FFE" w:rsidP="007E17BE">
          <w:pPr>
            <w:pStyle w:val="Zpat"/>
            <w:rPr>
              <w:sz w:val="20"/>
            </w:rPr>
          </w:pPr>
          <w:r>
            <w:rPr>
              <w:sz w:val="20"/>
            </w:rPr>
            <w:t xml:space="preserve">Strana </w:t>
          </w:r>
          <w:r w:rsidRPr="006C1B1A">
            <w:rPr>
              <w:rStyle w:val="slostrnky"/>
              <w:sz w:val="20"/>
            </w:rPr>
            <w:fldChar w:fldCharType="begin"/>
          </w:r>
          <w:r w:rsidRPr="006C1B1A">
            <w:rPr>
              <w:rStyle w:val="slostrnky"/>
              <w:sz w:val="20"/>
            </w:rPr>
            <w:instrText xml:space="preserve"> PAGE </w:instrText>
          </w:r>
          <w:r w:rsidRPr="006C1B1A">
            <w:rPr>
              <w:rStyle w:val="slostrnky"/>
              <w:sz w:val="20"/>
            </w:rPr>
            <w:fldChar w:fldCharType="separate"/>
          </w:r>
          <w:r w:rsidR="00B75896">
            <w:rPr>
              <w:rStyle w:val="slostrnky"/>
              <w:noProof/>
              <w:sz w:val="20"/>
            </w:rPr>
            <w:t>3</w:t>
          </w:r>
          <w:r w:rsidRPr="006C1B1A">
            <w:rPr>
              <w:rStyle w:val="slostrnky"/>
              <w:sz w:val="20"/>
            </w:rPr>
            <w:fldChar w:fldCharType="end"/>
          </w:r>
          <w:r w:rsidRPr="006C1B1A">
            <w:rPr>
              <w:rStyle w:val="slostrnky"/>
              <w:sz w:val="20"/>
            </w:rPr>
            <w:t xml:space="preserve"> z </w:t>
          </w:r>
          <w:r w:rsidRPr="006C1B1A">
            <w:rPr>
              <w:rStyle w:val="slostrnky"/>
              <w:sz w:val="20"/>
            </w:rPr>
            <w:fldChar w:fldCharType="begin"/>
          </w:r>
          <w:r w:rsidRPr="006C1B1A">
            <w:rPr>
              <w:rStyle w:val="slostrnky"/>
              <w:sz w:val="20"/>
            </w:rPr>
            <w:instrText xml:space="preserve"> NUMPAGES </w:instrText>
          </w:r>
          <w:r w:rsidRPr="006C1B1A">
            <w:rPr>
              <w:rStyle w:val="slostrnky"/>
              <w:sz w:val="20"/>
            </w:rPr>
            <w:fldChar w:fldCharType="separate"/>
          </w:r>
          <w:r w:rsidR="00B75896">
            <w:rPr>
              <w:rStyle w:val="slostrnky"/>
              <w:noProof/>
              <w:sz w:val="20"/>
            </w:rPr>
            <w:t>11</w:t>
          </w:r>
          <w:r w:rsidRPr="006C1B1A">
            <w:rPr>
              <w:rStyle w:val="slostrnky"/>
              <w:sz w:val="20"/>
            </w:rPr>
            <w:fldChar w:fldCharType="end"/>
          </w:r>
        </w:p>
      </w:tc>
      <w:tc>
        <w:tcPr>
          <w:tcW w:w="5499" w:type="dxa"/>
          <w:vAlign w:val="center"/>
        </w:tcPr>
        <w:p w14:paraId="5A259FD3" w14:textId="77777777" w:rsidR="00437FFE" w:rsidRPr="00012C74" w:rsidRDefault="00437FFE" w:rsidP="0082487A">
          <w:pPr>
            <w:pStyle w:val="Zpat"/>
            <w:autoSpaceDE w:val="0"/>
            <w:autoSpaceDN w:val="0"/>
            <w:jc w:val="center"/>
            <w:rPr>
              <w:sz w:val="20"/>
            </w:rPr>
          </w:pPr>
          <w:r w:rsidRPr="00042155">
            <w:rPr>
              <w:sz w:val="20"/>
            </w:rPr>
            <w:t>©LOM PRAHA s.p</w:t>
          </w:r>
          <w:r>
            <w:rPr>
              <w:sz w:val="20"/>
            </w:rPr>
            <w:t>.</w:t>
          </w:r>
        </w:p>
      </w:tc>
      <w:tc>
        <w:tcPr>
          <w:tcW w:w="1740" w:type="dxa"/>
          <w:vAlign w:val="center"/>
        </w:tcPr>
        <w:p w14:paraId="707142C2" w14:textId="223C4542" w:rsidR="00437FFE" w:rsidRPr="004D21B5" w:rsidRDefault="00437FFE" w:rsidP="005E4B75">
          <w:pPr>
            <w:pStyle w:val="Zpat"/>
            <w:jc w:val="right"/>
            <w:rPr>
              <w:sz w:val="20"/>
            </w:rPr>
          </w:pPr>
          <w:r w:rsidRPr="00012C74">
            <w:rPr>
              <w:sz w:val="20"/>
            </w:rPr>
            <w:t>REV</w:t>
          </w:r>
          <w:r>
            <w:rPr>
              <w:sz w:val="20"/>
            </w:rPr>
            <w:t>. 201029-3</w:t>
          </w:r>
        </w:p>
      </w:tc>
    </w:tr>
  </w:tbl>
  <w:p w14:paraId="59586846" w14:textId="77777777" w:rsidR="00437FFE" w:rsidRDefault="00437FFE" w:rsidP="00413EBF">
    <w:pPr>
      <w:pStyle w:val="Zpat"/>
      <w:tabs>
        <w:tab w:val="clear" w:pos="4536"/>
        <w:tab w:val="clear" w:pos="9072"/>
        <w:tab w:val="center" w:pos="5102"/>
        <w:tab w:val="right" w:pos="10205"/>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5" w:type="dxa"/>
      <w:tblInd w:w="108" w:type="dxa"/>
      <w:tblBorders>
        <w:top w:val="single" w:sz="4" w:space="0" w:color="auto"/>
      </w:tblBorders>
      <w:tblLook w:val="01E0" w:firstRow="1" w:lastRow="1" w:firstColumn="1" w:lastColumn="1" w:noHBand="0" w:noVBand="0"/>
    </w:tblPr>
    <w:tblGrid>
      <w:gridCol w:w="2676"/>
      <w:gridCol w:w="5499"/>
      <w:gridCol w:w="1740"/>
    </w:tblGrid>
    <w:tr w:rsidR="00437FFE" w:rsidRPr="00012C74" w14:paraId="557262C5" w14:textId="77777777" w:rsidTr="007E17BE">
      <w:trPr>
        <w:trHeight w:val="283"/>
      </w:trPr>
      <w:tc>
        <w:tcPr>
          <w:tcW w:w="2676" w:type="dxa"/>
          <w:vAlign w:val="center"/>
        </w:tcPr>
        <w:p w14:paraId="78E08CE9" w14:textId="77777777" w:rsidR="00437FFE" w:rsidRPr="00012C74" w:rsidRDefault="00437FFE" w:rsidP="007E17BE">
          <w:pPr>
            <w:pStyle w:val="Zpat"/>
            <w:rPr>
              <w:sz w:val="20"/>
            </w:rPr>
          </w:pPr>
          <w:r>
            <w:rPr>
              <w:sz w:val="20"/>
            </w:rPr>
            <w:t xml:space="preserve">Strana </w:t>
          </w:r>
          <w:r w:rsidRPr="006C1B1A">
            <w:rPr>
              <w:rStyle w:val="slostrnky"/>
              <w:sz w:val="20"/>
            </w:rPr>
            <w:fldChar w:fldCharType="begin"/>
          </w:r>
          <w:r w:rsidRPr="006C1B1A">
            <w:rPr>
              <w:rStyle w:val="slostrnky"/>
              <w:sz w:val="20"/>
            </w:rPr>
            <w:instrText xml:space="preserve"> PAGE </w:instrText>
          </w:r>
          <w:r w:rsidRPr="006C1B1A">
            <w:rPr>
              <w:rStyle w:val="slostrnky"/>
              <w:sz w:val="20"/>
            </w:rPr>
            <w:fldChar w:fldCharType="separate"/>
          </w:r>
          <w:r w:rsidR="00B75896">
            <w:rPr>
              <w:rStyle w:val="slostrnky"/>
              <w:noProof/>
              <w:sz w:val="20"/>
            </w:rPr>
            <w:t>4</w:t>
          </w:r>
          <w:r w:rsidRPr="006C1B1A">
            <w:rPr>
              <w:rStyle w:val="slostrnky"/>
              <w:sz w:val="20"/>
            </w:rPr>
            <w:fldChar w:fldCharType="end"/>
          </w:r>
          <w:r w:rsidRPr="006C1B1A">
            <w:rPr>
              <w:rStyle w:val="slostrnky"/>
              <w:sz w:val="20"/>
            </w:rPr>
            <w:t xml:space="preserve"> z </w:t>
          </w:r>
          <w:r w:rsidRPr="006C1B1A">
            <w:rPr>
              <w:rStyle w:val="slostrnky"/>
              <w:sz w:val="20"/>
            </w:rPr>
            <w:fldChar w:fldCharType="begin"/>
          </w:r>
          <w:r w:rsidRPr="006C1B1A">
            <w:rPr>
              <w:rStyle w:val="slostrnky"/>
              <w:sz w:val="20"/>
            </w:rPr>
            <w:instrText xml:space="preserve"> NUMPAGES </w:instrText>
          </w:r>
          <w:r w:rsidRPr="006C1B1A">
            <w:rPr>
              <w:rStyle w:val="slostrnky"/>
              <w:sz w:val="20"/>
            </w:rPr>
            <w:fldChar w:fldCharType="separate"/>
          </w:r>
          <w:r w:rsidR="00B75896">
            <w:rPr>
              <w:rStyle w:val="slostrnky"/>
              <w:noProof/>
              <w:sz w:val="20"/>
            </w:rPr>
            <w:t>11</w:t>
          </w:r>
          <w:r w:rsidRPr="006C1B1A">
            <w:rPr>
              <w:rStyle w:val="slostrnky"/>
              <w:sz w:val="20"/>
            </w:rPr>
            <w:fldChar w:fldCharType="end"/>
          </w:r>
        </w:p>
      </w:tc>
      <w:tc>
        <w:tcPr>
          <w:tcW w:w="5499" w:type="dxa"/>
          <w:vAlign w:val="center"/>
        </w:tcPr>
        <w:p w14:paraId="598AB337" w14:textId="77777777" w:rsidR="00437FFE" w:rsidRPr="00012C74" w:rsidRDefault="00437FFE" w:rsidP="00413EBF">
          <w:pPr>
            <w:pStyle w:val="Zpat"/>
            <w:autoSpaceDE w:val="0"/>
            <w:autoSpaceDN w:val="0"/>
            <w:ind w:left="1080"/>
            <w:jc w:val="center"/>
            <w:rPr>
              <w:sz w:val="20"/>
            </w:rPr>
          </w:pPr>
          <w:r w:rsidRPr="00042155">
            <w:rPr>
              <w:sz w:val="20"/>
            </w:rPr>
            <w:t>©LOM PRAHA s.p</w:t>
          </w:r>
          <w:r>
            <w:rPr>
              <w:sz w:val="20"/>
            </w:rPr>
            <w:t>.</w:t>
          </w:r>
        </w:p>
      </w:tc>
      <w:tc>
        <w:tcPr>
          <w:tcW w:w="1740" w:type="dxa"/>
          <w:vAlign w:val="center"/>
        </w:tcPr>
        <w:p w14:paraId="390A2677" w14:textId="08CCD2AF" w:rsidR="00437FFE" w:rsidRPr="004D21B5" w:rsidRDefault="00437FFE" w:rsidP="005E4B75">
          <w:pPr>
            <w:pStyle w:val="Zpat"/>
            <w:jc w:val="right"/>
            <w:rPr>
              <w:sz w:val="20"/>
            </w:rPr>
          </w:pPr>
          <w:r w:rsidRPr="00012C74">
            <w:rPr>
              <w:sz w:val="20"/>
            </w:rPr>
            <w:t>REV</w:t>
          </w:r>
          <w:r>
            <w:rPr>
              <w:sz w:val="20"/>
            </w:rPr>
            <w:t>. 190529-1</w:t>
          </w:r>
        </w:p>
      </w:tc>
    </w:tr>
  </w:tbl>
  <w:p w14:paraId="2043FA9B" w14:textId="77777777" w:rsidR="00437FFE" w:rsidRDefault="00437FFE" w:rsidP="00413EBF">
    <w:pPr>
      <w:pStyle w:val="Zpat"/>
      <w:tabs>
        <w:tab w:val="clear" w:pos="4536"/>
        <w:tab w:val="clear" w:pos="9072"/>
        <w:tab w:val="center" w:pos="5102"/>
        <w:tab w:val="right" w:pos="10205"/>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5" w:type="dxa"/>
      <w:tblInd w:w="108" w:type="dxa"/>
      <w:tblBorders>
        <w:top w:val="single" w:sz="4" w:space="0" w:color="auto"/>
      </w:tblBorders>
      <w:tblLook w:val="01E0" w:firstRow="1" w:lastRow="1" w:firstColumn="1" w:lastColumn="1" w:noHBand="0" w:noVBand="0"/>
    </w:tblPr>
    <w:tblGrid>
      <w:gridCol w:w="2676"/>
      <w:gridCol w:w="5499"/>
      <w:gridCol w:w="1740"/>
    </w:tblGrid>
    <w:tr w:rsidR="005E4B75" w:rsidRPr="00012C74" w14:paraId="31FB5558" w14:textId="77777777" w:rsidTr="007E17BE">
      <w:trPr>
        <w:trHeight w:val="283"/>
      </w:trPr>
      <w:tc>
        <w:tcPr>
          <w:tcW w:w="2676" w:type="dxa"/>
          <w:vAlign w:val="center"/>
        </w:tcPr>
        <w:p w14:paraId="5776D07D" w14:textId="77777777" w:rsidR="005E4B75" w:rsidRPr="00012C74" w:rsidRDefault="005E4B75" w:rsidP="007E17BE">
          <w:pPr>
            <w:pStyle w:val="Zpat"/>
            <w:rPr>
              <w:sz w:val="20"/>
            </w:rPr>
          </w:pPr>
          <w:r>
            <w:rPr>
              <w:sz w:val="20"/>
            </w:rPr>
            <w:t xml:space="preserve">Strana </w:t>
          </w:r>
          <w:r w:rsidRPr="006C1B1A">
            <w:rPr>
              <w:rStyle w:val="slostrnky"/>
              <w:sz w:val="20"/>
            </w:rPr>
            <w:fldChar w:fldCharType="begin"/>
          </w:r>
          <w:r w:rsidRPr="006C1B1A">
            <w:rPr>
              <w:rStyle w:val="slostrnky"/>
              <w:sz w:val="20"/>
            </w:rPr>
            <w:instrText xml:space="preserve"> PAGE </w:instrText>
          </w:r>
          <w:r w:rsidRPr="006C1B1A">
            <w:rPr>
              <w:rStyle w:val="slostrnky"/>
              <w:sz w:val="20"/>
            </w:rPr>
            <w:fldChar w:fldCharType="separate"/>
          </w:r>
          <w:r w:rsidR="00B75896">
            <w:rPr>
              <w:rStyle w:val="slostrnky"/>
              <w:noProof/>
              <w:sz w:val="20"/>
            </w:rPr>
            <w:t>6</w:t>
          </w:r>
          <w:r w:rsidRPr="006C1B1A">
            <w:rPr>
              <w:rStyle w:val="slostrnky"/>
              <w:sz w:val="20"/>
            </w:rPr>
            <w:fldChar w:fldCharType="end"/>
          </w:r>
          <w:r w:rsidRPr="006C1B1A">
            <w:rPr>
              <w:rStyle w:val="slostrnky"/>
              <w:sz w:val="20"/>
            </w:rPr>
            <w:t xml:space="preserve"> z </w:t>
          </w:r>
          <w:r w:rsidRPr="006C1B1A">
            <w:rPr>
              <w:rStyle w:val="slostrnky"/>
              <w:sz w:val="20"/>
            </w:rPr>
            <w:fldChar w:fldCharType="begin"/>
          </w:r>
          <w:r w:rsidRPr="006C1B1A">
            <w:rPr>
              <w:rStyle w:val="slostrnky"/>
              <w:sz w:val="20"/>
            </w:rPr>
            <w:instrText xml:space="preserve"> NUMPAGES </w:instrText>
          </w:r>
          <w:r w:rsidRPr="006C1B1A">
            <w:rPr>
              <w:rStyle w:val="slostrnky"/>
              <w:sz w:val="20"/>
            </w:rPr>
            <w:fldChar w:fldCharType="separate"/>
          </w:r>
          <w:r w:rsidR="00B75896">
            <w:rPr>
              <w:rStyle w:val="slostrnky"/>
              <w:noProof/>
              <w:sz w:val="20"/>
            </w:rPr>
            <w:t>11</w:t>
          </w:r>
          <w:r w:rsidRPr="006C1B1A">
            <w:rPr>
              <w:rStyle w:val="slostrnky"/>
              <w:sz w:val="20"/>
            </w:rPr>
            <w:fldChar w:fldCharType="end"/>
          </w:r>
        </w:p>
      </w:tc>
      <w:tc>
        <w:tcPr>
          <w:tcW w:w="5499" w:type="dxa"/>
          <w:vAlign w:val="center"/>
        </w:tcPr>
        <w:p w14:paraId="04294134" w14:textId="77777777" w:rsidR="005E4B75" w:rsidRPr="00012C74" w:rsidRDefault="005E4B75" w:rsidP="0082487A">
          <w:pPr>
            <w:pStyle w:val="Zpat"/>
            <w:autoSpaceDE w:val="0"/>
            <w:autoSpaceDN w:val="0"/>
            <w:jc w:val="center"/>
            <w:rPr>
              <w:sz w:val="20"/>
            </w:rPr>
          </w:pPr>
          <w:r w:rsidRPr="00042155">
            <w:rPr>
              <w:sz w:val="20"/>
            </w:rPr>
            <w:t>©LOM PRAHA s.p</w:t>
          </w:r>
          <w:r>
            <w:rPr>
              <w:sz w:val="20"/>
            </w:rPr>
            <w:t>.</w:t>
          </w:r>
        </w:p>
      </w:tc>
      <w:tc>
        <w:tcPr>
          <w:tcW w:w="1740" w:type="dxa"/>
          <w:vAlign w:val="center"/>
        </w:tcPr>
        <w:p w14:paraId="3DB709AF" w14:textId="7D4DED5B" w:rsidR="005E4B75" w:rsidRPr="004D21B5" w:rsidRDefault="005E4B75" w:rsidP="005E4B75">
          <w:pPr>
            <w:pStyle w:val="Zpat"/>
            <w:jc w:val="right"/>
            <w:rPr>
              <w:sz w:val="20"/>
            </w:rPr>
          </w:pPr>
          <w:r w:rsidRPr="00012C74">
            <w:rPr>
              <w:sz w:val="20"/>
            </w:rPr>
            <w:t>REV</w:t>
          </w:r>
          <w:r>
            <w:rPr>
              <w:sz w:val="20"/>
            </w:rPr>
            <w:t>. 200806-2</w:t>
          </w:r>
        </w:p>
      </w:tc>
    </w:tr>
  </w:tbl>
  <w:p w14:paraId="1205D17C" w14:textId="77777777" w:rsidR="005E4B75" w:rsidRDefault="005E4B75" w:rsidP="00413EBF">
    <w:pPr>
      <w:pStyle w:val="Zpat"/>
      <w:tabs>
        <w:tab w:val="clear" w:pos="4536"/>
        <w:tab w:val="clear" w:pos="9072"/>
        <w:tab w:val="center" w:pos="5102"/>
        <w:tab w:val="right" w:pos="10205"/>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5" w:type="dxa"/>
      <w:tblInd w:w="108" w:type="dxa"/>
      <w:tblBorders>
        <w:top w:val="single" w:sz="4" w:space="0" w:color="auto"/>
      </w:tblBorders>
      <w:tblLook w:val="01E0" w:firstRow="1" w:lastRow="1" w:firstColumn="1" w:lastColumn="1" w:noHBand="0" w:noVBand="0"/>
    </w:tblPr>
    <w:tblGrid>
      <w:gridCol w:w="2676"/>
      <w:gridCol w:w="5499"/>
      <w:gridCol w:w="1740"/>
    </w:tblGrid>
    <w:tr w:rsidR="00E46BEC" w:rsidRPr="00012C74" w14:paraId="152E8853" w14:textId="77777777" w:rsidTr="007E17BE">
      <w:trPr>
        <w:trHeight w:val="283"/>
      </w:trPr>
      <w:tc>
        <w:tcPr>
          <w:tcW w:w="2676" w:type="dxa"/>
          <w:vAlign w:val="center"/>
        </w:tcPr>
        <w:p w14:paraId="01F51C8D" w14:textId="77777777" w:rsidR="00E46BEC" w:rsidRPr="00012C74" w:rsidRDefault="00E46BEC" w:rsidP="007E17BE">
          <w:pPr>
            <w:pStyle w:val="Zpat"/>
            <w:rPr>
              <w:sz w:val="20"/>
            </w:rPr>
          </w:pPr>
          <w:r>
            <w:rPr>
              <w:sz w:val="20"/>
            </w:rPr>
            <w:t xml:space="preserve">Strana </w:t>
          </w:r>
          <w:r w:rsidRPr="006C1B1A">
            <w:rPr>
              <w:rStyle w:val="slostrnky"/>
              <w:sz w:val="20"/>
            </w:rPr>
            <w:fldChar w:fldCharType="begin"/>
          </w:r>
          <w:r w:rsidRPr="006C1B1A">
            <w:rPr>
              <w:rStyle w:val="slostrnky"/>
              <w:sz w:val="20"/>
            </w:rPr>
            <w:instrText xml:space="preserve"> PAGE </w:instrText>
          </w:r>
          <w:r w:rsidRPr="006C1B1A">
            <w:rPr>
              <w:rStyle w:val="slostrnky"/>
              <w:sz w:val="20"/>
            </w:rPr>
            <w:fldChar w:fldCharType="separate"/>
          </w:r>
          <w:r w:rsidR="00B75896">
            <w:rPr>
              <w:rStyle w:val="slostrnky"/>
              <w:noProof/>
              <w:sz w:val="20"/>
            </w:rPr>
            <w:t>8</w:t>
          </w:r>
          <w:r w:rsidRPr="006C1B1A">
            <w:rPr>
              <w:rStyle w:val="slostrnky"/>
              <w:sz w:val="20"/>
            </w:rPr>
            <w:fldChar w:fldCharType="end"/>
          </w:r>
          <w:r w:rsidRPr="006C1B1A">
            <w:rPr>
              <w:rStyle w:val="slostrnky"/>
              <w:sz w:val="20"/>
            </w:rPr>
            <w:t xml:space="preserve"> z </w:t>
          </w:r>
          <w:r w:rsidRPr="006C1B1A">
            <w:rPr>
              <w:rStyle w:val="slostrnky"/>
              <w:sz w:val="20"/>
            </w:rPr>
            <w:fldChar w:fldCharType="begin"/>
          </w:r>
          <w:r w:rsidRPr="006C1B1A">
            <w:rPr>
              <w:rStyle w:val="slostrnky"/>
              <w:sz w:val="20"/>
            </w:rPr>
            <w:instrText xml:space="preserve"> NUMPAGES </w:instrText>
          </w:r>
          <w:r w:rsidRPr="006C1B1A">
            <w:rPr>
              <w:rStyle w:val="slostrnky"/>
              <w:sz w:val="20"/>
            </w:rPr>
            <w:fldChar w:fldCharType="separate"/>
          </w:r>
          <w:r w:rsidR="00B75896">
            <w:rPr>
              <w:rStyle w:val="slostrnky"/>
              <w:noProof/>
              <w:sz w:val="20"/>
            </w:rPr>
            <w:t>11</w:t>
          </w:r>
          <w:r w:rsidRPr="006C1B1A">
            <w:rPr>
              <w:rStyle w:val="slostrnky"/>
              <w:sz w:val="20"/>
            </w:rPr>
            <w:fldChar w:fldCharType="end"/>
          </w:r>
        </w:p>
      </w:tc>
      <w:tc>
        <w:tcPr>
          <w:tcW w:w="5499" w:type="dxa"/>
          <w:vAlign w:val="center"/>
        </w:tcPr>
        <w:p w14:paraId="3354F7DC" w14:textId="77777777" w:rsidR="00E46BEC" w:rsidRPr="00012C74" w:rsidRDefault="00E46BEC" w:rsidP="00413EBF">
          <w:pPr>
            <w:pStyle w:val="Zpat"/>
            <w:autoSpaceDE w:val="0"/>
            <w:autoSpaceDN w:val="0"/>
            <w:ind w:left="1080"/>
            <w:jc w:val="center"/>
            <w:rPr>
              <w:sz w:val="20"/>
            </w:rPr>
          </w:pPr>
          <w:r w:rsidRPr="00042155">
            <w:rPr>
              <w:sz w:val="20"/>
            </w:rPr>
            <w:t>©LOM PRAHA s.p</w:t>
          </w:r>
          <w:r>
            <w:rPr>
              <w:sz w:val="20"/>
            </w:rPr>
            <w:t>.</w:t>
          </w:r>
        </w:p>
      </w:tc>
      <w:tc>
        <w:tcPr>
          <w:tcW w:w="1740" w:type="dxa"/>
          <w:vAlign w:val="center"/>
        </w:tcPr>
        <w:p w14:paraId="5DB573F6" w14:textId="77777777" w:rsidR="00E46BEC" w:rsidRPr="004D21B5" w:rsidRDefault="00E46BEC" w:rsidP="007E17BE">
          <w:pPr>
            <w:pStyle w:val="Zpat"/>
            <w:jc w:val="right"/>
            <w:rPr>
              <w:sz w:val="20"/>
            </w:rPr>
          </w:pPr>
          <w:r w:rsidRPr="00012C74">
            <w:rPr>
              <w:sz w:val="20"/>
            </w:rPr>
            <w:t>REV</w:t>
          </w:r>
          <w:r>
            <w:rPr>
              <w:sz w:val="20"/>
            </w:rPr>
            <w:t>. 200806-2</w:t>
          </w:r>
        </w:p>
      </w:tc>
    </w:tr>
  </w:tbl>
  <w:p w14:paraId="35309778" w14:textId="77777777" w:rsidR="00E46BEC" w:rsidRDefault="00E46BEC" w:rsidP="00413EBF">
    <w:pPr>
      <w:pStyle w:val="Zpat"/>
      <w:tabs>
        <w:tab w:val="clear" w:pos="4536"/>
        <w:tab w:val="clear" w:pos="9072"/>
        <w:tab w:val="center" w:pos="5102"/>
        <w:tab w:val="right" w:pos="10205"/>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5" w:type="dxa"/>
      <w:tblInd w:w="108" w:type="dxa"/>
      <w:tblBorders>
        <w:top w:val="single" w:sz="4" w:space="0" w:color="auto"/>
      </w:tblBorders>
      <w:tblLook w:val="01E0" w:firstRow="1" w:lastRow="1" w:firstColumn="1" w:lastColumn="1" w:noHBand="0" w:noVBand="0"/>
    </w:tblPr>
    <w:tblGrid>
      <w:gridCol w:w="2676"/>
      <w:gridCol w:w="5499"/>
      <w:gridCol w:w="1740"/>
    </w:tblGrid>
    <w:tr w:rsidR="00E46BEC" w:rsidRPr="00012C74" w14:paraId="48EB34C6" w14:textId="77777777" w:rsidTr="007E17BE">
      <w:trPr>
        <w:trHeight w:val="283"/>
      </w:trPr>
      <w:tc>
        <w:tcPr>
          <w:tcW w:w="2676" w:type="dxa"/>
          <w:vAlign w:val="center"/>
        </w:tcPr>
        <w:p w14:paraId="6DFD90EF" w14:textId="77777777" w:rsidR="00E46BEC" w:rsidRPr="00012C74" w:rsidRDefault="00E46BEC" w:rsidP="007E17BE">
          <w:pPr>
            <w:pStyle w:val="Zpat"/>
            <w:rPr>
              <w:sz w:val="20"/>
            </w:rPr>
          </w:pPr>
          <w:r>
            <w:rPr>
              <w:sz w:val="20"/>
            </w:rPr>
            <w:t xml:space="preserve">Strana </w:t>
          </w:r>
          <w:r w:rsidRPr="006C1B1A">
            <w:rPr>
              <w:rStyle w:val="slostrnky"/>
              <w:sz w:val="20"/>
            </w:rPr>
            <w:fldChar w:fldCharType="begin"/>
          </w:r>
          <w:r w:rsidRPr="006C1B1A">
            <w:rPr>
              <w:rStyle w:val="slostrnky"/>
              <w:sz w:val="20"/>
            </w:rPr>
            <w:instrText xml:space="preserve"> PAGE </w:instrText>
          </w:r>
          <w:r w:rsidRPr="006C1B1A">
            <w:rPr>
              <w:rStyle w:val="slostrnky"/>
              <w:sz w:val="20"/>
            </w:rPr>
            <w:fldChar w:fldCharType="separate"/>
          </w:r>
          <w:r w:rsidR="00B75896">
            <w:rPr>
              <w:rStyle w:val="slostrnky"/>
              <w:noProof/>
              <w:sz w:val="20"/>
            </w:rPr>
            <w:t>9</w:t>
          </w:r>
          <w:r w:rsidRPr="006C1B1A">
            <w:rPr>
              <w:rStyle w:val="slostrnky"/>
              <w:sz w:val="20"/>
            </w:rPr>
            <w:fldChar w:fldCharType="end"/>
          </w:r>
          <w:r w:rsidRPr="006C1B1A">
            <w:rPr>
              <w:rStyle w:val="slostrnky"/>
              <w:sz w:val="20"/>
            </w:rPr>
            <w:t xml:space="preserve"> z </w:t>
          </w:r>
          <w:r w:rsidRPr="006C1B1A">
            <w:rPr>
              <w:rStyle w:val="slostrnky"/>
              <w:sz w:val="20"/>
            </w:rPr>
            <w:fldChar w:fldCharType="begin"/>
          </w:r>
          <w:r w:rsidRPr="006C1B1A">
            <w:rPr>
              <w:rStyle w:val="slostrnky"/>
              <w:sz w:val="20"/>
            </w:rPr>
            <w:instrText xml:space="preserve"> NUMPAGES </w:instrText>
          </w:r>
          <w:r w:rsidRPr="006C1B1A">
            <w:rPr>
              <w:rStyle w:val="slostrnky"/>
              <w:sz w:val="20"/>
            </w:rPr>
            <w:fldChar w:fldCharType="separate"/>
          </w:r>
          <w:r w:rsidR="00B75896">
            <w:rPr>
              <w:rStyle w:val="slostrnky"/>
              <w:noProof/>
              <w:sz w:val="20"/>
            </w:rPr>
            <w:t>11</w:t>
          </w:r>
          <w:r w:rsidRPr="006C1B1A">
            <w:rPr>
              <w:rStyle w:val="slostrnky"/>
              <w:sz w:val="20"/>
            </w:rPr>
            <w:fldChar w:fldCharType="end"/>
          </w:r>
        </w:p>
      </w:tc>
      <w:tc>
        <w:tcPr>
          <w:tcW w:w="5499" w:type="dxa"/>
          <w:vAlign w:val="center"/>
        </w:tcPr>
        <w:p w14:paraId="33AE24C6" w14:textId="77777777" w:rsidR="00E46BEC" w:rsidRPr="00012C74" w:rsidRDefault="00E46BEC" w:rsidP="0082487A">
          <w:pPr>
            <w:pStyle w:val="Zpat"/>
            <w:autoSpaceDE w:val="0"/>
            <w:autoSpaceDN w:val="0"/>
            <w:jc w:val="center"/>
            <w:rPr>
              <w:sz w:val="20"/>
            </w:rPr>
          </w:pPr>
          <w:r w:rsidRPr="00042155">
            <w:rPr>
              <w:sz w:val="20"/>
            </w:rPr>
            <w:t>©LOM PRAHA s.p</w:t>
          </w:r>
          <w:r>
            <w:rPr>
              <w:sz w:val="20"/>
            </w:rPr>
            <w:t>.</w:t>
          </w:r>
        </w:p>
      </w:tc>
      <w:tc>
        <w:tcPr>
          <w:tcW w:w="1740" w:type="dxa"/>
          <w:vAlign w:val="center"/>
        </w:tcPr>
        <w:p w14:paraId="3AC594D3" w14:textId="7D39C2C0" w:rsidR="00E46BEC" w:rsidRPr="004D21B5" w:rsidRDefault="00E46BEC" w:rsidP="005E4B75">
          <w:pPr>
            <w:pStyle w:val="Zpat"/>
            <w:jc w:val="right"/>
            <w:rPr>
              <w:sz w:val="20"/>
            </w:rPr>
          </w:pPr>
          <w:r w:rsidRPr="00012C74">
            <w:rPr>
              <w:sz w:val="20"/>
            </w:rPr>
            <w:t>REV</w:t>
          </w:r>
          <w:r>
            <w:rPr>
              <w:sz w:val="20"/>
            </w:rPr>
            <w:t xml:space="preserve">. </w:t>
          </w:r>
          <w:r w:rsidR="00437FFE">
            <w:rPr>
              <w:sz w:val="20"/>
            </w:rPr>
            <w:t>201029-3</w:t>
          </w:r>
        </w:p>
      </w:tc>
    </w:tr>
  </w:tbl>
  <w:p w14:paraId="02546CC5" w14:textId="77777777" w:rsidR="00E46BEC" w:rsidRDefault="00E46BEC" w:rsidP="00413EBF">
    <w:pPr>
      <w:pStyle w:val="Zpat"/>
      <w:tabs>
        <w:tab w:val="clear" w:pos="4536"/>
        <w:tab w:val="clear" w:pos="9072"/>
        <w:tab w:val="center" w:pos="5102"/>
        <w:tab w:val="right" w:pos="10205"/>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5" w:type="dxa"/>
      <w:tblInd w:w="108" w:type="dxa"/>
      <w:tblBorders>
        <w:top w:val="single" w:sz="4" w:space="0" w:color="auto"/>
      </w:tblBorders>
      <w:tblLook w:val="01E0" w:firstRow="1" w:lastRow="1" w:firstColumn="1" w:lastColumn="1" w:noHBand="0" w:noVBand="0"/>
    </w:tblPr>
    <w:tblGrid>
      <w:gridCol w:w="2676"/>
      <w:gridCol w:w="5499"/>
      <w:gridCol w:w="1740"/>
    </w:tblGrid>
    <w:tr w:rsidR="005E4B75" w:rsidRPr="00012C74" w14:paraId="2EEA73B9" w14:textId="77777777" w:rsidTr="007E17BE">
      <w:trPr>
        <w:trHeight w:val="283"/>
      </w:trPr>
      <w:tc>
        <w:tcPr>
          <w:tcW w:w="2676" w:type="dxa"/>
          <w:vAlign w:val="center"/>
        </w:tcPr>
        <w:p w14:paraId="3092AFF4" w14:textId="77777777" w:rsidR="005E4B75" w:rsidRPr="00012C74" w:rsidRDefault="005E4B75" w:rsidP="007E17BE">
          <w:pPr>
            <w:pStyle w:val="Zpat"/>
            <w:rPr>
              <w:sz w:val="20"/>
            </w:rPr>
          </w:pPr>
          <w:r>
            <w:rPr>
              <w:sz w:val="20"/>
            </w:rPr>
            <w:t xml:space="preserve">Strana </w:t>
          </w:r>
          <w:r w:rsidRPr="006C1B1A">
            <w:rPr>
              <w:rStyle w:val="slostrnky"/>
              <w:sz w:val="20"/>
            </w:rPr>
            <w:fldChar w:fldCharType="begin"/>
          </w:r>
          <w:r w:rsidRPr="006C1B1A">
            <w:rPr>
              <w:rStyle w:val="slostrnky"/>
              <w:sz w:val="20"/>
            </w:rPr>
            <w:instrText xml:space="preserve"> PAGE </w:instrText>
          </w:r>
          <w:r w:rsidRPr="006C1B1A">
            <w:rPr>
              <w:rStyle w:val="slostrnky"/>
              <w:sz w:val="20"/>
            </w:rPr>
            <w:fldChar w:fldCharType="separate"/>
          </w:r>
          <w:r w:rsidR="00B75896">
            <w:rPr>
              <w:rStyle w:val="slostrnky"/>
              <w:noProof/>
              <w:sz w:val="20"/>
            </w:rPr>
            <w:t>10</w:t>
          </w:r>
          <w:r w:rsidRPr="006C1B1A">
            <w:rPr>
              <w:rStyle w:val="slostrnky"/>
              <w:sz w:val="20"/>
            </w:rPr>
            <w:fldChar w:fldCharType="end"/>
          </w:r>
          <w:r w:rsidRPr="006C1B1A">
            <w:rPr>
              <w:rStyle w:val="slostrnky"/>
              <w:sz w:val="20"/>
            </w:rPr>
            <w:t xml:space="preserve"> z </w:t>
          </w:r>
          <w:r w:rsidRPr="006C1B1A">
            <w:rPr>
              <w:rStyle w:val="slostrnky"/>
              <w:sz w:val="20"/>
            </w:rPr>
            <w:fldChar w:fldCharType="begin"/>
          </w:r>
          <w:r w:rsidRPr="006C1B1A">
            <w:rPr>
              <w:rStyle w:val="slostrnky"/>
              <w:sz w:val="20"/>
            </w:rPr>
            <w:instrText xml:space="preserve"> NUMPAGES </w:instrText>
          </w:r>
          <w:r w:rsidRPr="006C1B1A">
            <w:rPr>
              <w:rStyle w:val="slostrnky"/>
              <w:sz w:val="20"/>
            </w:rPr>
            <w:fldChar w:fldCharType="separate"/>
          </w:r>
          <w:r w:rsidR="00B75896">
            <w:rPr>
              <w:rStyle w:val="slostrnky"/>
              <w:noProof/>
              <w:sz w:val="20"/>
            </w:rPr>
            <w:t>11</w:t>
          </w:r>
          <w:r w:rsidRPr="006C1B1A">
            <w:rPr>
              <w:rStyle w:val="slostrnky"/>
              <w:sz w:val="20"/>
            </w:rPr>
            <w:fldChar w:fldCharType="end"/>
          </w:r>
        </w:p>
      </w:tc>
      <w:tc>
        <w:tcPr>
          <w:tcW w:w="5499" w:type="dxa"/>
          <w:vAlign w:val="center"/>
        </w:tcPr>
        <w:p w14:paraId="0674F94A" w14:textId="77777777" w:rsidR="005E4B75" w:rsidRPr="00012C74" w:rsidRDefault="005E4B75" w:rsidP="00413EBF">
          <w:pPr>
            <w:pStyle w:val="Zpat"/>
            <w:autoSpaceDE w:val="0"/>
            <w:autoSpaceDN w:val="0"/>
            <w:ind w:left="1080"/>
            <w:jc w:val="center"/>
            <w:rPr>
              <w:sz w:val="20"/>
            </w:rPr>
          </w:pPr>
          <w:r w:rsidRPr="00042155">
            <w:rPr>
              <w:sz w:val="20"/>
            </w:rPr>
            <w:t>©LOM PRAHA s.p</w:t>
          </w:r>
          <w:r>
            <w:rPr>
              <w:sz w:val="20"/>
            </w:rPr>
            <w:t>.</w:t>
          </w:r>
        </w:p>
      </w:tc>
      <w:tc>
        <w:tcPr>
          <w:tcW w:w="1740" w:type="dxa"/>
          <w:vAlign w:val="center"/>
        </w:tcPr>
        <w:p w14:paraId="508C3C19" w14:textId="6D3C3951" w:rsidR="005E4B75" w:rsidRPr="004D21B5" w:rsidRDefault="005E4B75" w:rsidP="005E4B75">
          <w:pPr>
            <w:pStyle w:val="Zpat"/>
            <w:jc w:val="right"/>
            <w:rPr>
              <w:sz w:val="20"/>
            </w:rPr>
          </w:pPr>
          <w:r w:rsidRPr="00012C74">
            <w:rPr>
              <w:sz w:val="20"/>
            </w:rPr>
            <w:t>REV</w:t>
          </w:r>
          <w:r>
            <w:rPr>
              <w:sz w:val="20"/>
            </w:rPr>
            <w:t>. 200806-2</w:t>
          </w:r>
        </w:p>
      </w:tc>
    </w:tr>
  </w:tbl>
  <w:p w14:paraId="736639E6" w14:textId="77777777" w:rsidR="005E4B75" w:rsidRDefault="005E4B75" w:rsidP="00413EBF">
    <w:pPr>
      <w:pStyle w:val="Zpat"/>
      <w:tabs>
        <w:tab w:val="clear" w:pos="4536"/>
        <w:tab w:val="clear" w:pos="9072"/>
        <w:tab w:val="center" w:pos="5102"/>
        <w:tab w:val="right" w:pos="102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7695C1" w14:textId="77777777" w:rsidR="009F259A" w:rsidRDefault="009F259A">
      <w:r>
        <w:separator/>
      </w:r>
    </w:p>
  </w:footnote>
  <w:footnote w:type="continuationSeparator" w:id="0">
    <w:p w14:paraId="25AEF9AF" w14:textId="77777777" w:rsidR="009F259A" w:rsidRDefault="009F25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8"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698"/>
      <w:gridCol w:w="5210"/>
      <w:gridCol w:w="2300"/>
    </w:tblGrid>
    <w:tr w:rsidR="00E46BEC" w14:paraId="54D70779" w14:textId="77777777" w:rsidTr="003B1B65">
      <w:trPr>
        <w:cantSplit/>
        <w:trHeight w:val="1155"/>
      </w:trPr>
      <w:tc>
        <w:tcPr>
          <w:tcW w:w="2698" w:type="dxa"/>
          <w:tcBorders>
            <w:top w:val="single" w:sz="8" w:space="0" w:color="auto"/>
            <w:left w:val="single" w:sz="8" w:space="0" w:color="auto"/>
            <w:bottom w:val="single" w:sz="8" w:space="0" w:color="auto"/>
            <w:right w:val="nil"/>
          </w:tcBorders>
          <w:vAlign w:val="center"/>
        </w:tcPr>
        <w:p w14:paraId="4B68A2D4" w14:textId="77777777" w:rsidR="00E46BEC" w:rsidRDefault="00E46BEC" w:rsidP="00557B7D">
          <w:pPr>
            <w:jc w:val="center"/>
            <w:rPr>
              <w:rFonts w:ascii="MS Serif" w:hAnsi="MS Serif" w:cs="MS Serif"/>
              <w:color w:val="000000"/>
              <w:sz w:val="18"/>
              <w:szCs w:val="18"/>
              <w:lang w:val="en-US"/>
            </w:rPr>
          </w:pPr>
          <w:r>
            <w:rPr>
              <w:rFonts w:ascii="MS Serif" w:hAnsi="MS Serif"/>
              <w:noProof/>
              <w:color w:val="000000"/>
              <w:sz w:val="20"/>
            </w:rPr>
            <w:drawing>
              <wp:inline distT="0" distB="0" distL="0" distR="0" wp14:anchorId="1D810AAA" wp14:editId="7A82DCF1">
                <wp:extent cx="1341120" cy="449580"/>
                <wp:effectExtent l="0" t="0" r="0" b="7620"/>
                <wp:docPr id="18" name="obrázek 2" descr="LOM PRAHA-nové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M PRAHA-nové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449580"/>
                        </a:xfrm>
                        <a:prstGeom prst="rect">
                          <a:avLst/>
                        </a:prstGeom>
                        <a:noFill/>
                        <a:ln>
                          <a:noFill/>
                        </a:ln>
                      </pic:spPr>
                    </pic:pic>
                  </a:graphicData>
                </a:graphic>
              </wp:inline>
            </w:drawing>
          </w:r>
        </w:p>
      </w:tc>
      <w:tc>
        <w:tcPr>
          <w:tcW w:w="5210" w:type="dxa"/>
          <w:tcBorders>
            <w:top w:val="single" w:sz="8" w:space="0" w:color="auto"/>
            <w:left w:val="nil"/>
            <w:bottom w:val="single" w:sz="8" w:space="0" w:color="auto"/>
            <w:right w:val="nil"/>
          </w:tcBorders>
          <w:vAlign w:val="center"/>
        </w:tcPr>
        <w:p w14:paraId="083B818D" w14:textId="77777777" w:rsidR="00E46BEC" w:rsidRDefault="00E46BEC" w:rsidP="00BF74C2">
          <w:pPr>
            <w:jc w:val="center"/>
            <w:rPr>
              <w:b/>
              <w:sz w:val="28"/>
              <w:szCs w:val="28"/>
            </w:rPr>
          </w:pPr>
          <w:r>
            <w:rPr>
              <w:b/>
              <w:sz w:val="28"/>
              <w:szCs w:val="28"/>
            </w:rPr>
            <w:t>PP053</w:t>
          </w:r>
        </w:p>
        <w:p w14:paraId="6DE5AC3A" w14:textId="77777777" w:rsidR="00E46BEC" w:rsidRDefault="00E46BEC" w:rsidP="00BF74C2">
          <w:pPr>
            <w:jc w:val="center"/>
            <w:rPr>
              <w:b/>
            </w:rPr>
          </w:pPr>
          <w:r>
            <w:rPr>
              <w:b/>
              <w:sz w:val="28"/>
              <w:szCs w:val="28"/>
            </w:rPr>
            <w:t>Dopravně provozní řád letiště Přerov</w:t>
          </w:r>
        </w:p>
      </w:tc>
      <w:tc>
        <w:tcPr>
          <w:tcW w:w="2300" w:type="dxa"/>
          <w:tcBorders>
            <w:top w:val="single" w:sz="8" w:space="0" w:color="auto"/>
            <w:left w:val="nil"/>
            <w:bottom w:val="single" w:sz="8" w:space="0" w:color="auto"/>
            <w:right w:val="single" w:sz="8" w:space="0" w:color="auto"/>
          </w:tcBorders>
          <w:vAlign w:val="center"/>
        </w:tcPr>
        <w:p w14:paraId="1F0D1B24" w14:textId="77777777" w:rsidR="00E46BEC" w:rsidRDefault="00E46BEC" w:rsidP="00AA74DA">
          <w:pPr>
            <w:jc w:val="center"/>
            <w:rPr>
              <w:b/>
              <w:bCs/>
              <w:sz w:val="22"/>
              <w:szCs w:val="22"/>
            </w:rPr>
          </w:pPr>
        </w:p>
      </w:tc>
    </w:tr>
  </w:tbl>
  <w:p w14:paraId="58468D2A" w14:textId="2E5C8ECC" w:rsidR="00E46BEC" w:rsidRPr="00F20C31" w:rsidRDefault="00E46BEC">
    <w:pPr>
      <w:pStyle w:val="Zhlav"/>
      <w:rPr>
        <w:sz w:val="21"/>
        <w:szCs w:val="21"/>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5"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676"/>
      <w:gridCol w:w="5499"/>
      <w:gridCol w:w="1740"/>
    </w:tblGrid>
    <w:tr w:rsidR="0082487A" w14:paraId="6B51733D" w14:textId="77777777" w:rsidTr="00F05E8D">
      <w:trPr>
        <w:cantSplit/>
        <w:trHeight w:val="1276"/>
      </w:trPr>
      <w:tc>
        <w:tcPr>
          <w:tcW w:w="2676" w:type="dxa"/>
          <w:tcBorders>
            <w:top w:val="single" w:sz="4" w:space="0" w:color="auto"/>
            <w:left w:val="single" w:sz="4" w:space="0" w:color="auto"/>
            <w:bottom w:val="single" w:sz="4" w:space="0" w:color="auto"/>
            <w:right w:val="nil"/>
          </w:tcBorders>
          <w:vAlign w:val="center"/>
        </w:tcPr>
        <w:p w14:paraId="63288536" w14:textId="77777777" w:rsidR="0082487A" w:rsidRDefault="0082487A" w:rsidP="0082487A">
          <w:pPr>
            <w:jc w:val="center"/>
            <w:rPr>
              <w:rFonts w:ascii="MS Serif" w:hAnsi="MS Serif" w:cs="MS Serif"/>
              <w:color w:val="000000"/>
              <w:sz w:val="18"/>
              <w:szCs w:val="18"/>
              <w:lang w:val="en-US"/>
            </w:rPr>
          </w:pPr>
          <w:r>
            <w:rPr>
              <w:rFonts w:ascii="MS Serif" w:hAnsi="MS Serif"/>
              <w:noProof/>
              <w:color w:val="000000"/>
              <w:sz w:val="20"/>
            </w:rPr>
            <w:drawing>
              <wp:inline distT="0" distB="0" distL="0" distR="0" wp14:anchorId="2EBEDE07" wp14:editId="6B58778D">
                <wp:extent cx="1341120" cy="449580"/>
                <wp:effectExtent l="0" t="0" r="0" b="7620"/>
                <wp:docPr id="3" name="obrázek 3" descr="LOM PRAHA-nové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M PRAHA-nové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449580"/>
                        </a:xfrm>
                        <a:prstGeom prst="rect">
                          <a:avLst/>
                        </a:prstGeom>
                        <a:noFill/>
                        <a:ln>
                          <a:noFill/>
                        </a:ln>
                      </pic:spPr>
                    </pic:pic>
                  </a:graphicData>
                </a:graphic>
              </wp:inline>
            </w:drawing>
          </w:r>
        </w:p>
      </w:tc>
      <w:tc>
        <w:tcPr>
          <w:tcW w:w="5499" w:type="dxa"/>
          <w:tcBorders>
            <w:top w:val="single" w:sz="4" w:space="0" w:color="auto"/>
            <w:left w:val="nil"/>
            <w:bottom w:val="single" w:sz="4" w:space="0" w:color="auto"/>
            <w:right w:val="nil"/>
          </w:tcBorders>
          <w:vAlign w:val="center"/>
        </w:tcPr>
        <w:p w14:paraId="248B672C" w14:textId="77777777" w:rsidR="0082487A" w:rsidRDefault="0082487A" w:rsidP="0082487A">
          <w:pPr>
            <w:spacing w:after="120"/>
            <w:jc w:val="center"/>
            <w:rPr>
              <w:b/>
              <w:sz w:val="28"/>
              <w:szCs w:val="28"/>
            </w:rPr>
          </w:pPr>
          <w:r>
            <w:rPr>
              <w:b/>
              <w:sz w:val="28"/>
              <w:szCs w:val="28"/>
            </w:rPr>
            <w:t>PP053</w:t>
          </w:r>
        </w:p>
        <w:p w14:paraId="1301D4CF" w14:textId="77777777" w:rsidR="0082487A" w:rsidRDefault="0082487A" w:rsidP="0082487A">
          <w:pPr>
            <w:jc w:val="center"/>
            <w:rPr>
              <w:b/>
            </w:rPr>
          </w:pPr>
          <w:r>
            <w:rPr>
              <w:b/>
              <w:sz w:val="28"/>
              <w:szCs w:val="28"/>
            </w:rPr>
            <w:t>Dopravně provozní řád letiště Přerov</w:t>
          </w:r>
        </w:p>
      </w:tc>
      <w:tc>
        <w:tcPr>
          <w:tcW w:w="1740" w:type="dxa"/>
          <w:tcBorders>
            <w:top w:val="single" w:sz="4" w:space="0" w:color="auto"/>
            <w:left w:val="nil"/>
            <w:bottom w:val="single" w:sz="4" w:space="0" w:color="auto"/>
            <w:right w:val="single" w:sz="4" w:space="0" w:color="auto"/>
          </w:tcBorders>
          <w:vAlign w:val="center"/>
        </w:tcPr>
        <w:p w14:paraId="484DCA29" w14:textId="77777777" w:rsidR="0082487A" w:rsidRDefault="0082487A" w:rsidP="0082487A">
          <w:pPr>
            <w:jc w:val="center"/>
            <w:rPr>
              <w:b/>
              <w:bCs/>
              <w:sz w:val="22"/>
              <w:szCs w:val="22"/>
            </w:rPr>
          </w:pPr>
        </w:p>
      </w:tc>
    </w:tr>
  </w:tbl>
  <w:p w14:paraId="3A7212D9" w14:textId="57B06FF9" w:rsidR="00690277" w:rsidRDefault="00690277">
    <w:pPr>
      <w:pStyle w:val="Zhlav"/>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FDCEE" w14:textId="5536079B" w:rsidR="00690277" w:rsidRDefault="00690277">
    <w:pPr>
      <w:pStyle w:val="Zhlav"/>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E6017" w14:textId="5CBC8A9F" w:rsidR="00690277" w:rsidRDefault="00690277">
    <w:pPr>
      <w:pStyle w:val="Zhlav"/>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5"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676"/>
      <w:gridCol w:w="5499"/>
      <w:gridCol w:w="1740"/>
    </w:tblGrid>
    <w:tr w:rsidR="0082487A" w14:paraId="10C20306" w14:textId="77777777" w:rsidTr="00F05E8D">
      <w:trPr>
        <w:cantSplit/>
        <w:trHeight w:val="1276"/>
      </w:trPr>
      <w:tc>
        <w:tcPr>
          <w:tcW w:w="2676" w:type="dxa"/>
          <w:tcBorders>
            <w:top w:val="single" w:sz="4" w:space="0" w:color="auto"/>
            <w:left w:val="single" w:sz="4" w:space="0" w:color="auto"/>
            <w:bottom w:val="single" w:sz="4" w:space="0" w:color="auto"/>
            <w:right w:val="nil"/>
          </w:tcBorders>
          <w:vAlign w:val="center"/>
        </w:tcPr>
        <w:p w14:paraId="02F9F4D1" w14:textId="77777777" w:rsidR="0082487A" w:rsidRDefault="0082487A" w:rsidP="0082487A">
          <w:pPr>
            <w:jc w:val="center"/>
            <w:rPr>
              <w:rFonts w:ascii="MS Serif" w:hAnsi="MS Serif" w:cs="MS Serif"/>
              <w:color w:val="000000"/>
              <w:sz w:val="18"/>
              <w:szCs w:val="18"/>
              <w:lang w:val="en-US"/>
            </w:rPr>
          </w:pPr>
          <w:r>
            <w:rPr>
              <w:rFonts w:ascii="MS Serif" w:hAnsi="MS Serif"/>
              <w:noProof/>
              <w:color w:val="000000"/>
              <w:sz w:val="20"/>
            </w:rPr>
            <w:drawing>
              <wp:inline distT="0" distB="0" distL="0" distR="0" wp14:anchorId="7DFAAFFA" wp14:editId="153E0FDF">
                <wp:extent cx="1341120" cy="449580"/>
                <wp:effectExtent l="0" t="0" r="0" b="7620"/>
                <wp:docPr id="15" name="obrázek 3" descr="LOM PRAHA-nové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M PRAHA-nové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449580"/>
                        </a:xfrm>
                        <a:prstGeom prst="rect">
                          <a:avLst/>
                        </a:prstGeom>
                        <a:noFill/>
                        <a:ln>
                          <a:noFill/>
                        </a:ln>
                      </pic:spPr>
                    </pic:pic>
                  </a:graphicData>
                </a:graphic>
              </wp:inline>
            </w:drawing>
          </w:r>
        </w:p>
      </w:tc>
      <w:tc>
        <w:tcPr>
          <w:tcW w:w="5499" w:type="dxa"/>
          <w:tcBorders>
            <w:top w:val="single" w:sz="4" w:space="0" w:color="auto"/>
            <w:left w:val="nil"/>
            <w:bottom w:val="single" w:sz="4" w:space="0" w:color="auto"/>
            <w:right w:val="nil"/>
          </w:tcBorders>
          <w:vAlign w:val="center"/>
        </w:tcPr>
        <w:p w14:paraId="4A31AC66" w14:textId="77777777" w:rsidR="0082487A" w:rsidRDefault="0082487A" w:rsidP="0082487A">
          <w:pPr>
            <w:spacing w:after="120"/>
            <w:jc w:val="center"/>
            <w:rPr>
              <w:b/>
              <w:sz w:val="28"/>
              <w:szCs w:val="28"/>
            </w:rPr>
          </w:pPr>
          <w:r>
            <w:rPr>
              <w:b/>
              <w:sz w:val="28"/>
              <w:szCs w:val="28"/>
            </w:rPr>
            <w:t>PP053</w:t>
          </w:r>
        </w:p>
        <w:p w14:paraId="6EAFA0EB" w14:textId="77777777" w:rsidR="0082487A" w:rsidRDefault="0082487A" w:rsidP="0082487A">
          <w:pPr>
            <w:jc w:val="center"/>
            <w:rPr>
              <w:b/>
            </w:rPr>
          </w:pPr>
          <w:r>
            <w:rPr>
              <w:b/>
              <w:sz w:val="28"/>
              <w:szCs w:val="28"/>
            </w:rPr>
            <w:t>Dopravně provozní řád letiště Přerov</w:t>
          </w:r>
        </w:p>
      </w:tc>
      <w:tc>
        <w:tcPr>
          <w:tcW w:w="1740" w:type="dxa"/>
          <w:tcBorders>
            <w:top w:val="single" w:sz="4" w:space="0" w:color="auto"/>
            <w:left w:val="nil"/>
            <w:bottom w:val="single" w:sz="4" w:space="0" w:color="auto"/>
            <w:right w:val="single" w:sz="4" w:space="0" w:color="auto"/>
          </w:tcBorders>
          <w:vAlign w:val="center"/>
        </w:tcPr>
        <w:p w14:paraId="62BD3C5F" w14:textId="77777777" w:rsidR="0082487A" w:rsidRDefault="0082487A" w:rsidP="0082487A">
          <w:pPr>
            <w:jc w:val="center"/>
            <w:rPr>
              <w:b/>
              <w:bCs/>
              <w:sz w:val="22"/>
              <w:szCs w:val="22"/>
            </w:rPr>
          </w:pPr>
        </w:p>
      </w:tc>
    </w:tr>
  </w:tbl>
  <w:p w14:paraId="159FD863" w14:textId="481EE8ED" w:rsidR="00690277" w:rsidRDefault="00690277">
    <w:pPr>
      <w:pStyle w:val="Zhlav"/>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CAFA2" w14:textId="26C488B0" w:rsidR="00690277" w:rsidRDefault="00690277">
    <w:pPr>
      <w:pStyle w:val="Zhlav"/>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6D9CC" w14:textId="34280DD5" w:rsidR="00690277" w:rsidRDefault="00690277">
    <w:pPr>
      <w:pStyle w:val="Zhlav"/>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5"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676"/>
      <w:gridCol w:w="5499"/>
      <w:gridCol w:w="1740"/>
    </w:tblGrid>
    <w:tr w:rsidR="0082487A" w14:paraId="4F77D8AA" w14:textId="77777777" w:rsidTr="00F05E8D">
      <w:trPr>
        <w:cantSplit/>
        <w:trHeight w:val="1276"/>
      </w:trPr>
      <w:tc>
        <w:tcPr>
          <w:tcW w:w="2676" w:type="dxa"/>
          <w:tcBorders>
            <w:top w:val="single" w:sz="4" w:space="0" w:color="auto"/>
            <w:left w:val="single" w:sz="4" w:space="0" w:color="auto"/>
            <w:bottom w:val="single" w:sz="4" w:space="0" w:color="auto"/>
            <w:right w:val="nil"/>
          </w:tcBorders>
          <w:vAlign w:val="center"/>
        </w:tcPr>
        <w:p w14:paraId="681A0589" w14:textId="77777777" w:rsidR="0082487A" w:rsidRDefault="0082487A" w:rsidP="0082487A">
          <w:pPr>
            <w:jc w:val="center"/>
            <w:rPr>
              <w:rFonts w:ascii="MS Serif" w:hAnsi="MS Serif" w:cs="MS Serif"/>
              <w:color w:val="000000"/>
              <w:sz w:val="18"/>
              <w:szCs w:val="18"/>
              <w:lang w:val="en-US"/>
            </w:rPr>
          </w:pPr>
          <w:r>
            <w:rPr>
              <w:rFonts w:ascii="MS Serif" w:hAnsi="MS Serif"/>
              <w:noProof/>
              <w:color w:val="000000"/>
              <w:sz w:val="20"/>
            </w:rPr>
            <w:drawing>
              <wp:inline distT="0" distB="0" distL="0" distR="0" wp14:anchorId="43BFDA35" wp14:editId="32230509">
                <wp:extent cx="1341120" cy="449580"/>
                <wp:effectExtent l="0" t="0" r="0" b="7620"/>
                <wp:docPr id="13" name="obrázek 3" descr="LOM PRAHA-nové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M PRAHA-nové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449580"/>
                        </a:xfrm>
                        <a:prstGeom prst="rect">
                          <a:avLst/>
                        </a:prstGeom>
                        <a:noFill/>
                        <a:ln>
                          <a:noFill/>
                        </a:ln>
                      </pic:spPr>
                    </pic:pic>
                  </a:graphicData>
                </a:graphic>
              </wp:inline>
            </w:drawing>
          </w:r>
        </w:p>
      </w:tc>
      <w:tc>
        <w:tcPr>
          <w:tcW w:w="5499" w:type="dxa"/>
          <w:tcBorders>
            <w:top w:val="single" w:sz="4" w:space="0" w:color="auto"/>
            <w:left w:val="nil"/>
            <w:bottom w:val="single" w:sz="4" w:space="0" w:color="auto"/>
            <w:right w:val="nil"/>
          </w:tcBorders>
          <w:vAlign w:val="center"/>
        </w:tcPr>
        <w:p w14:paraId="49533887" w14:textId="77777777" w:rsidR="0082487A" w:rsidRDefault="0082487A" w:rsidP="0082487A">
          <w:pPr>
            <w:spacing w:after="120"/>
            <w:jc w:val="center"/>
            <w:rPr>
              <w:b/>
              <w:sz w:val="28"/>
              <w:szCs w:val="28"/>
            </w:rPr>
          </w:pPr>
          <w:r>
            <w:rPr>
              <w:b/>
              <w:sz w:val="28"/>
              <w:szCs w:val="28"/>
            </w:rPr>
            <w:t>PP053</w:t>
          </w:r>
        </w:p>
        <w:p w14:paraId="18AC7221" w14:textId="77777777" w:rsidR="0082487A" w:rsidRDefault="0082487A" w:rsidP="0082487A">
          <w:pPr>
            <w:jc w:val="center"/>
            <w:rPr>
              <w:b/>
            </w:rPr>
          </w:pPr>
          <w:r>
            <w:rPr>
              <w:b/>
              <w:sz w:val="28"/>
              <w:szCs w:val="28"/>
            </w:rPr>
            <w:t>Dopravně provozní řád letiště Přerov</w:t>
          </w:r>
        </w:p>
      </w:tc>
      <w:tc>
        <w:tcPr>
          <w:tcW w:w="1740" w:type="dxa"/>
          <w:tcBorders>
            <w:top w:val="single" w:sz="4" w:space="0" w:color="auto"/>
            <w:left w:val="nil"/>
            <w:bottom w:val="single" w:sz="4" w:space="0" w:color="auto"/>
            <w:right w:val="single" w:sz="4" w:space="0" w:color="auto"/>
          </w:tcBorders>
          <w:vAlign w:val="center"/>
        </w:tcPr>
        <w:p w14:paraId="2AA322B9" w14:textId="77777777" w:rsidR="0082487A" w:rsidRDefault="0082487A" w:rsidP="0082487A">
          <w:pPr>
            <w:jc w:val="center"/>
            <w:rPr>
              <w:b/>
              <w:bCs/>
              <w:sz w:val="22"/>
              <w:szCs w:val="22"/>
            </w:rPr>
          </w:pPr>
        </w:p>
      </w:tc>
    </w:tr>
  </w:tbl>
  <w:p w14:paraId="241A9DCA" w14:textId="7FA77E24" w:rsidR="00690277" w:rsidRDefault="00690277">
    <w:pPr>
      <w:pStyle w:val="Zhlav"/>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D31E3" w14:textId="64DAACE7" w:rsidR="00690277" w:rsidRDefault="00690277">
    <w:pPr>
      <w:pStyle w:val="Zhlav"/>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870C0" w14:textId="0E079508" w:rsidR="00690277" w:rsidRDefault="00690277">
    <w:pPr>
      <w:pStyle w:val="Zhlav"/>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5"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676"/>
      <w:gridCol w:w="5499"/>
      <w:gridCol w:w="1740"/>
    </w:tblGrid>
    <w:tr w:rsidR="0082487A" w14:paraId="124B580D" w14:textId="77777777" w:rsidTr="00F05E8D">
      <w:trPr>
        <w:cantSplit/>
        <w:trHeight w:val="1276"/>
      </w:trPr>
      <w:tc>
        <w:tcPr>
          <w:tcW w:w="2676" w:type="dxa"/>
          <w:tcBorders>
            <w:top w:val="single" w:sz="4" w:space="0" w:color="auto"/>
            <w:left w:val="single" w:sz="4" w:space="0" w:color="auto"/>
            <w:bottom w:val="single" w:sz="4" w:space="0" w:color="auto"/>
            <w:right w:val="nil"/>
          </w:tcBorders>
          <w:vAlign w:val="center"/>
        </w:tcPr>
        <w:p w14:paraId="048505B0" w14:textId="77777777" w:rsidR="0082487A" w:rsidRDefault="0082487A" w:rsidP="0082487A">
          <w:pPr>
            <w:jc w:val="center"/>
            <w:rPr>
              <w:rFonts w:ascii="MS Serif" w:hAnsi="MS Serif" w:cs="MS Serif"/>
              <w:color w:val="000000"/>
              <w:sz w:val="18"/>
              <w:szCs w:val="18"/>
              <w:lang w:val="en-US"/>
            </w:rPr>
          </w:pPr>
          <w:r>
            <w:rPr>
              <w:rFonts w:ascii="MS Serif" w:hAnsi="MS Serif"/>
              <w:noProof/>
              <w:color w:val="000000"/>
              <w:sz w:val="20"/>
            </w:rPr>
            <w:drawing>
              <wp:inline distT="0" distB="0" distL="0" distR="0" wp14:anchorId="6F7DA3BE" wp14:editId="41FF92A1">
                <wp:extent cx="1341120" cy="449580"/>
                <wp:effectExtent l="0" t="0" r="0" b="7620"/>
                <wp:docPr id="14" name="obrázek 3" descr="LOM PRAHA-nové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M PRAHA-nové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449580"/>
                        </a:xfrm>
                        <a:prstGeom prst="rect">
                          <a:avLst/>
                        </a:prstGeom>
                        <a:noFill/>
                        <a:ln>
                          <a:noFill/>
                        </a:ln>
                      </pic:spPr>
                    </pic:pic>
                  </a:graphicData>
                </a:graphic>
              </wp:inline>
            </w:drawing>
          </w:r>
        </w:p>
      </w:tc>
      <w:tc>
        <w:tcPr>
          <w:tcW w:w="5499" w:type="dxa"/>
          <w:tcBorders>
            <w:top w:val="single" w:sz="4" w:space="0" w:color="auto"/>
            <w:left w:val="nil"/>
            <w:bottom w:val="single" w:sz="4" w:space="0" w:color="auto"/>
            <w:right w:val="nil"/>
          </w:tcBorders>
          <w:vAlign w:val="center"/>
        </w:tcPr>
        <w:p w14:paraId="7E37D520" w14:textId="77777777" w:rsidR="0082487A" w:rsidRDefault="0082487A" w:rsidP="0082487A">
          <w:pPr>
            <w:spacing w:after="120"/>
            <w:jc w:val="center"/>
            <w:rPr>
              <w:b/>
              <w:sz w:val="28"/>
              <w:szCs w:val="28"/>
            </w:rPr>
          </w:pPr>
          <w:r>
            <w:rPr>
              <w:b/>
              <w:sz w:val="28"/>
              <w:szCs w:val="28"/>
            </w:rPr>
            <w:t>PP053</w:t>
          </w:r>
        </w:p>
        <w:p w14:paraId="3EF82290" w14:textId="77777777" w:rsidR="0082487A" w:rsidRDefault="0082487A" w:rsidP="0082487A">
          <w:pPr>
            <w:jc w:val="center"/>
            <w:rPr>
              <w:b/>
            </w:rPr>
          </w:pPr>
          <w:r>
            <w:rPr>
              <w:b/>
              <w:sz w:val="28"/>
              <w:szCs w:val="28"/>
            </w:rPr>
            <w:t>Dopravně provozní řád letiště Přerov</w:t>
          </w:r>
        </w:p>
      </w:tc>
      <w:tc>
        <w:tcPr>
          <w:tcW w:w="1740" w:type="dxa"/>
          <w:tcBorders>
            <w:top w:val="single" w:sz="4" w:space="0" w:color="auto"/>
            <w:left w:val="nil"/>
            <w:bottom w:val="single" w:sz="4" w:space="0" w:color="auto"/>
            <w:right w:val="single" w:sz="4" w:space="0" w:color="auto"/>
          </w:tcBorders>
          <w:vAlign w:val="center"/>
        </w:tcPr>
        <w:p w14:paraId="5052C48E" w14:textId="77777777" w:rsidR="0082487A" w:rsidRDefault="0082487A" w:rsidP="0082487A">
          <w:pPr>
            <w:jc w:val="center"/>
            <w:rPr>
              <w:b/>
              <w:bCs/>
              <w:sz w:val="22"/>
              <w:szCs w:val="22"/>
            </w:rPr>
          </w:pPr>
        </w:p>
      </w:tc>
    </w:tr>
  </w:tbl>
  <w:p w14:paraId="1972DBDA" w14:textId="53ED025C" w:rsidR="00690277" w:rsidRDefault="00690277">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5" w:type="dxa"/>
      <w:jc w:val="center"/>
      <w:tblBorders>
        <w:bottom w:val="dotted" w:sz="4" w:space="0" w:color="auto"/>
      </w:tblBorders>
      <w:tblLayout w:type="fixed"/>
      <w:tblCellMar>
        <w:left w:w="70" w:type="dxa"/>
        <w:right w:w="70" w:type="dxa"/>
      </w:tblCellMar>
      <w:tblLook w:val="0000" w:firstRow="0" w:lastRow="0" w:firstColumn="0" w:lastColumn="0" w:noHBand="0" w:noVBand="0"/>
    </w:tblPr>
    <w:tblGrid>
      <w:gridCol w:w="2676"/>
      <w:gridCol w:w="5499"/>
      <w:gridCol w:w="1740"/>
    </w:tblGrid>
    <w:tr w:rsidR="00E46BEC" w14:paraId="6CA9F2CD" w14:textId="77777777" w:rsidTr="007E17BE">
      <w:trPr>
        <w:cantSplit/>
        <w:trHeight w:val="1276"/>
        <w:jc w:val="center"/>
      </w:trPr>
      <w:tc>
        <w:tcPr>
          <w:tcW w:w="2676" w:type="dxa"/>
          <w:tcBorders>
            <w:top w:val="single" w:sz="4" w:space="0" w:color="auto"/>
            <w:left w:val="single" w:sz="4" w:space="0" w:color="auto"/>
            <w:bottom w:val="single" w:sz="4" w:space="0" w:color="auto"/>
            <w:right w:val="nil"/>
          </w:tcBorders>
          <w:vAlign w:val="center"/>
        </w:tcPr>
        <w:p w14:paraId="1BE5F78A" w14:textId="77777777" w:rsidR="00E46BEC" w:rsidRDefault="00E46BEC" w:rsidP="00541D19">
          <w:pPr>
            <w:jc w:val="center"/>
            <w:rPr>
              <w:lang w:val="en-US"/>
            </w:rPr>
          </w:pPr>
          <w:r>
            <w:rPr>
              <w:noProof/>
            </w:rPr>
            <w:drawing>
              <wp:inline distT="0" distB="0" distL="0" distR="0" wp14:anchorId="37A2410D" wp14:editId="66A65CBF">
                <wp:extent cx="1620000" cy="540000"/>
                <wp:effectExtent l="0" t="0" r="0" b="0"/>
                <wp:docPr id="19" name="Obrázek 19" descr="LOM PRAHA-nové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M PRAHA-nové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540000"/>
                        </a:xfrm>
                        <a:prstGeom prst="rect">
                          <a:avLst/>
                        </a:prstGeom>
                        <a:noFill/>
                        <a:ln>
                          <a:noFill/>
                        </a:ln>
                      </pic:spPr>
                    </pic:pic>
                  </a:graphicData>
                </a:graphic>
              </wp:inline>
            </w:drawing>
          </w:r>
        </w:p>
      </w:tc>
      <w:tc>
        <w:tcPr>
          <w:tcW w:w="5499" w:type="dxa"/>
          <w:tcBorders>
            <w:top w:val="single" w:sz="4" w:space="0" w:color="auto"/>
            <w:left w:val="nil"/>
            <w:bottom w:val="single" w:sz="4" w:space="0" w:color="auto"/>
            <w:right w:val="nil"/>
          </w:tcBorders>
          <w:vAlign w:val="center"/>
        </w:tcPr>
        <w:p w14:paraId="60562AB2" w14:textId="77777777" w:rsidR="00E46BEC" w:rsidRPr="00E15AF8" w:rsidRDefault="00E46BEC" w:rsidP="00541D19">
          <w:pPr>
            <w:jc w:val="center"/>
            <w:rPr>
              <w:sz w:val="28"/>
              <w:szCs w:val="28"/>
            </w:rPr>
          </w:pPr>
          <w:r>
            <w:rPr>
              <w:sz w:val="28"/>
              <w:szCs w:val="28"/>
            </w:rPr>
            <w:t>PROVÁDĚCÍ PŘEDPIS</w:t>
          </w:r>
        </w:p>
      </w:tc>
      <w:tc>
        <w:tcPr>
          <w:tcW w:w="1740" w:type="dxa"/>
          <w:tcBorders>
            <w:top w:val="single" w:sz="4" w:space="0" w:color="auto"/>
            <w:left w:val="nil"/>
            <w:bottom w:val="single" w:sz="4" w:space="0" w:color="auto"/>
            <w:right w:val="single" w:sz="4" w:space="0" w:color="auto"/>
          </w:tcBorders>
          <w:vAlign w:val="center"/>
        </w:tcPr>
        <w:p w14:paraId="64B0C607" w14:textId="77777777" w:rsidR="00E46BEC" w:rsidRPr="00041265" w:rsidRDefault="00E46BEC" w:rsidP="00541D19">
          <w:pPr>
            <w:pStyle w:val="Obsah2"/>
          </w:pPr>
        </w:p>
      </w:tc>
    </w:tr>
    <w:tr w:rsidR="00E46BEC" w14:paraId="1BC3B085" w14:textId="77777777" w:rsidTr="007E17BE">
      <w:trPr>
        <w:cantSplit/>
        <w:trHeight w:val="283"/>
        <w:jc w:val="center"/>
      </w:trPr>
      <w:tc>
        <w:tcPr>
          <w:tcW w:w="2676" w:type="dxa"/>
          <w:tcBorders>
            <w:top w:val="single" w:sz="4" w:space="0" w:color="auto"/>
            <w:left w:val="single" w:sz="4" w:space="0" w:color="auto"/>
            <w:bottom w:val="single" w:sz="4" w:space="0" w:color="auto"/>
            <w:right w:val="nil"/>
          </w:tcBorders>
          <w:vAlign w:val="center"/>
        </w:tcPr>
        <w:p w14:paraId="4ED490C4" w14:textId="77777777" w:rsidR="00E46BEC" w:rsidRPr="00041265" w:rsidRDefault="00E46BEC" w:rsidP="00541D19">
          <w:pPr>
            <w:ind w:left="55"/>
            <w:rPr>
              <w:bCs/>
              <w:sz w:val="20"/>
            </w:rPr>
          </w:pPr>
          <w:r w:rsidRPr="00041265">
            <w:rPr>
              <w:bCs/>
              <w:sz w:val="20"/>
            </w:rPr>
            <w:t xml:space="preserve">Počet </w:t>
          </w:r>
          <w:r>
            <w:rPr>
              <w:bCs/>
              <w:sz w:val="20"/>
            </w:rPr>
            <w:t>stran</w:t>
          </w:r>
          <w:r w:rsidRPr="00041265">
            <w:rPr>
              <w:bCs/>
              <w:sz w:val="20"/>
            </w:rPr>
            <w:t>:</w:t>
          </w:r>
          <w:r>
            <w:rPr>
              <w:bCs/>
              <w:sz w:val="20"/>
            </w:rPr>
            <w:t>11</w:t>
          </w:r>
        </w:p>
      </w:tc>
      <w:tc>
        <w:tcPr>
          <w:tcW w:w="5499" w:type="dxa"/>
          <w:tcBorders>
            <w:top w:val="single" w:sz="4" w:space="0" w:color="auto"/>
            <w:left w:val="nil"/>
            <w:bottom w:val="single" w:sz="4" w:space="0" w:color="auto"/>
            <w:right w:val="nil"/>
          </w:tcBorders>
          <w:vAlign w:val="center"/>
        </w:tcPr>
        <w:p w14:paraId="4BC2976E" w14:textId="77777777" w:rsidR="00E46BEC" w:rsidRPr="00041265" w:rsidRDefault="00E46BEC" w:rsidP="00541D19">
          <w:pPr>
            <w:rPr>
              <w:bCs/>
              <w:sz w:val="20"/>
            </w:rPr>
          </w:pPr>
          <w:r w:rsidRPr="00041265">
            <w:rPr>
              <w:bCs/>
              <w:sz w:val="20"/>
            </w:rPr>
            <w:t>Počet příloh:</w:t>
          </w:r>
          <w:r>
            <w:rPr>
              <w:bCs/>
              <w:sz w:val="20"/>
            </w:rPr>
            <w:t xml:space="preserve"> </w:t>
          </w:r>
          <w:r w:rsidR="004768B3">
            <w:rPr>
              <w:bCs/>
              <w:sz w:val="20"/>
            </w:rPr>
            <w:t>0</w:t>
          </w:r>
        </w:p>
      </w:tc>
      <w:tc>
        <w:tcPr>
          <w:tcW w:w="1740" w:type="dxa"/>
          <w:tcBorders>
            <w:top w:val="single" w:sz="4" w:space="0" w:color="auto"/>
            <w:left w:val="nil"/>
            <w:bottom w:val="single" w:sz="4" w:space="0" w:color="auto"/>
            <w:right w:val="single" w:sz="4" w:space="0" w:color="auto"/>
          </w:tcBorders>
          <w:vAlign w:val="center"/>
        </w:tcPr>
        <w:p w14:paraId="033823D7" w14:textId="77777777" w:rsidR="00E46BEC" w:rsidRPr="00041265" w:rsidRDefault="00E46BEC" w:rsidP="00541D19">
          <w:pPr>
            <w:ind w:firstLine="115"/>
            <w:rPr>
              <w:bCs/>
              <w:sz w:val="20"/>
            </w:rPr>
          </w:pPr>
          <w:r>
            <w:rPr>
              <w:bCs/>
              <w:sz w:val="20"/>
            </w:rPr>
            <w:t>Výtisk:1</w:t>
          </w:r>
        </w:p>
      </w:tc>
    </w:tr>
  </w:tbl>
  <w:p w14:paraId="3D57A7C0" w14:textId="17B0D5A9" w:rsidR="00E46BEC" w:rsidRDefault="00E46BEC">
    <w:pPr>
      <w:pStyle w:val="Zhlav"/>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F4A0C" w14:textId="579F1C25" w:rsidR="00690277" w:rsidRDefault="00690277">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67F14" w14:textId="1661EBE6" w:rsidR="00E46BEC" w:rsidRDefault="00E46BEC">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5"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676"/>
      <w:gridCol w:w="5499"/>
      <w:gridCol w:w="1740"/>
    </w:tblGrid>
    <w:tr w:rsidR="00E46BEC" w14:paraId="08359714" w14:textId="77777777" w:rsidTr="007E17BE">
      <w:trPr>
        <w:cantSplit/>
        <w:trHeight w:val="1276"/>
      </w:trPr>
      <w:tc>
        <w:tcPr>
          <w:tcW w:w="2676" w:type="dxa"/>
          <w:tcBorders>
            <w:top w:val="single" w:sz="4" w:space="0" w:color="auto"/>
            <w:left w:val="single" w:sz="4" w:space="0" w:color="auto"/>
            <w:bottom w:val="single" w:sz="4" w:space="0" w:color="auto"/>
            <w:right w:val="nil"/>
          </w:tcBorders>
          <w:vAlign w:val="center"/>
        </w:tcPr>
        <w:p w14:paraId="1B44315C" w14:textId="77777777" w:rsidR="00E46BEC" w:rsidRDefault="00E46BEC" w:rsidP="00413EBF">
          <w:pPr>
            <w:jc w:val="center"/>
            <w:rPr>
              <w:rFonts w:ascii="MS Serif" w:hAnsi="MS Serif" w:cs="MS Serif"/>
              <w:color w:val="000000"/>
              <w:sz w:val="18"/>
              <w:szCs w:val="18"/>
              <w:lang w:val="en-US"/>
            </w:rPr>
          </w:pPr>
          <w:r>
            <w:rPr>
              <w:rFonts w:ascii="MS Serif" w:hAnsi="MS Serif"/>
              <w:noProof/>
              <w:color w:val="000000"/>
              <w:sz w:val="20"/>
            </w:rPr>
            <w:drawing>
              <wp:inline distT="0" distB="0" distL="0" distR="0" wp14:anchorId="48CBFCF8" wp14:editId="54B4A43D">
                <wp:extent cx="1341120" cy="449580"/>
                <wp:effectExtent l="0" t="0" r="0" b="7620"/>
                <wp:docPr id="7" name="obrázek 3" descr="LOM PRAHA-nové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M PRAHA-nové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449580"/>
                        </a:xfrm>
                        <a:prstGeom prst="rect">
                          <a:avLst/>
                        </a:prstGeom>
                        <a:noFill/>
                        <a:ln>
                          <a:noFill/>
                        </a:ln>
                      </pic:spPr>
                    </pic:pic>
                  </a:graphicData>
                </a:graphic>
              </wp:inline>
            </w:drawing>
          </w:r>
        </w:p>
      </w:tc>
      <w:tc>
        <w:tcPr>
          <w:tcW w:w="5499" w:type="dxa"/>
          <w:tcBorders>
            <w:top w:val="single" w:sz="4" w:space="0" w:color="auto"/>
            <w:left w:val="nil"/>
            <w:bottom w:val="single" w:sz="4" w:space="0" w:color="auto"/>
            <w:right w:val="nil"/>
          </w:tcBorders>
          <w:vAlign w:val="center"/>
        </w:tcPr>
        <w:p w14:paraId="22265C5F" w14:textId="77777777" w:rsidR="00E46BEC" w:rsidRDefault="00E46BEC" w:rsidP="007E17BE">
          <w:pPr>
            <w:spacing w:after="120"/>
            <w:jc w:val="center"/>
            <w:rPr>
              <w:b/>
              <w:sz w:val="28"/>
              <w:szCs w:val="28"/>
            </w:rPr>
          </w:pPr>
          <w:r>
            <w:rPr>
              <w:b/>
              <w:sz w:val="28"/>
              <w:szCs w:val="28"/>
            </w:rPr>
            <w:t>PP053</w:t>
          </w:r>
        </w:p>
        <w:p w14:paraId="34B25E59" w14:textId="77777777" w:rsidR="00E46BEC" w:rsidRDefault="00E46BEC" w:rsidP="00413EBF">
          <w:pPr>
            <w:jc w:val="center"/>
            <w:rPr>
              <w:b/>
            </w:rPr>
          </w:pPr>
          <w:r>
            <w:rPr>
              <w:b/>
              <w:sz w:val="28"/>
              <w:szCs w:val="28"/>
            </w:rPr>
            <w:t>Dopravně provozní řád letiště Přerov</w:t>
          </w:r>
        </w:p>
      </w:tc>
      <w:tc>
        <w:tcPr>
          <w:tcW w:w="1740" w:type="dxa"/>
          <w:tcBorders>
            <w:top w:val="single" w:sz="4" w:space="0" w:color="auto"/>
            <w:left w:val="nil"/>
            <w:bottom w:val="single" w:sz="4" w:space="0" w:color="auto"/>
            <w:right w:val="single" w:sz="4" w:space="0" w:color="auto"/>
          </w:tcBorders>
          <w:vAlign w:val="center"/>
        </w:tcPr>
        <w:p w14:paraId="39DA5682" w14:textId="77777777" w:rsidR="00E46BEC" w:rsidRDefault="00E46BEC" w:rsidP="00413EBF">
          <w:pPr>
            <w:jc w:val="center"/>
            <w:rPr>
              <w:b/>
              <w:bCs/>
              <w:sz w:val="22"/>
              <w:szCs w:val="22"/>
            </w:rPr>
          </w:pPr>
        </w:p>
      </w:tc>
    </w:tr>
  </w:tbl>
  <w:p w14:paraId="0AF18DF8" w14:textId="45A39FD6" w:rsidR="00E46BEC" w:rsidRPr="00F20C31" w:rsidRDefault="00E46BEC">
    <w:pPr>
      <w:pStyle w:val="Zhlav"/>
      <w:rPr>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1EA63" w14:textId="52D6D2CD" w:rsidR="00E46BEC" w:rsidRDefault="00E46BEC">
    <w:pPr>
      <w:pStyle w:val="Zhlav"/>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0F91F" w14:textId="3E263357" w:rsidR="00690277" w:rsidRDefault="00690277">
    <w:pPr>
      <w:pStyle w:val="Zhlav"/>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5"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676"/>
      <w:gridCol w:w="5499"/>
      <w:gridCol w:w="1740"/>
    </w:tblGrid>
    <w:tr w:rsidR="0082487A" w14:paraId="71D41ED2" w14:textId="77777777" w:rsidTr="00F05E8D">
      <w:trPr>
        <w:cantSplit/>
        <w:trHeight w:val="1276"/>
      </w:trPr>
      <w:tc>
        <w:tcPr>
          <w:tcW w:w="2676" w:type="dxa"/>
          <w:tcBorders>
            <w:top w:val="single" w:sz="4" w:space="0" w:color="auto"/>
            <w:left w:val="single" w:sz="4" w:space="0" w:color="auto"/>
            <w:bottom w:val="single" w:sz="4" w:space="0" w:color="auto"/>
            <w:right w:val="nil"/>
          </w:tcBorders>
          <w:vAlign w:val="center"/>
        </w:tcPr>
        <w:p w14:paraId="3CD64D3D" w14:textId="77777777" w:rsidR="0082487A" w:rsidRDefault="0082487A" w:rsidP="0082487A">
          <w:pPr>
            <w:jc w:val="center"/>
            <w:rPr>
              <w:rFonts w:ascii="MS Serif" w:hAnsi="MS Serif" w:cs="MS Serif"/>
              <w:color w:val="000000"/>
              <w:sz w:val="18"/>
              <w:szCs w:val="18"/>
              <w:lang w:val="en-US"/>
            </w:rPr>
          </w:pPr>
          <w:r>
            <w:rPr>
              <w:rFonts w:ascii="MS Serif" w:hAnsi="MS Serif"/>
              <w:noProof/>
              <w:color w:val="000000"/>
              <w:sz w:val="20"/>
            </w:rPr>
            <w:drawing>
              <wp:inline distT="0" distB="0" distL="0" distR="0" wp14:anchorId="71AF4337" wp14:editId="6BB28898">
                <wp:extent cx="1341120" cy="449580"/>
                <wp:effectExtent l="0" t="0" r="0" b="7620"/>
                <wp:docPr id="2" name="obrázek 3" descr="LOM PRAHA-nové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M PRAHA-nové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449580"/>
                        </a:xfrm>
                        <a:prstGeom prst="rect">
                          <a:avLst/>
                        </a:prstGeom>
                        <a:noFill/>
                        <a:ln>
                          <a:noFill/>
                        </a:ln>
                      </pic:spPr>
                    </pic:pic>
                  </a:graphicData>
                </a:graphic>
              </wp:inline>
            </w:drawing>
          </w:r>
        </w:p>
      </w:tc>
      <w:tc>
        <w:tcPr>
          <w:tcW w:w="5499" w:type="dxa"/>
          <w:tcBorders>
            <w:top w:val="single" w:sz="4" w:space="0" w:color="auto"/>
            <w:left w:val="nil"/>
            <w:bottom w:val="single" w:sz="4" w:space="0" w:color="auto"/>
            <w:right w:val="nil"/>
          </w:tcBorders>
          <w:vAlign w:val="center"/>
        </w:tcPr>
        <w:p w14:paraId="045DFCFF" w14:textId="77777777" w:rsidR="0082487A" w:rsidRDefault="0082487A" w:rsidP="0082487A">
          <w:pPr>
            <w:spacing w:after="120"/>
            <w:jc w:val="center"/>
            <w:rPr>
              <w:b/>
              <w:sz w:val="28"/>
              <w:szCs w:val="28"/>
            </w:rPr>
          </w:pPr>
          <w:r>
            <w:rPr>
              <w:b/>
              <w:sz w:val="28"/>
              <w:szCs w:val="28"/>
            </w:rPr>
            <w:t>PP053</w:t>
          </w:r>
        </w:p>
        <w:p w14:paraId="24BF8254" w14:textId="77777777" w:rsidR="0082487A" w:rsidRDefault="0082487A" w:rsidP="0082487A">
          <w:pPr>
            <w:jc w:val="center"/>
            <w:rPr>
              <w:b/>
            </w:rPr>
          </w:pPr>
          <w:r>
            <w:rPr>
              <w:b/>
              <w:sz w:val="28"/>
              <w:szCs w:val="28"/>
            </w:rPr>
            <w:t>Dopravně provozní řád letiště Přerov</w:t>
          </w:r>
        </w:p>
      </w:tc>
      <w:tc>
        <w:tcPr>
          <w:tcW w:w="1740" w:type="dxa"/>
          <w:tcBorders>
            <w:top w:val="single" w:sz="4" w:space="0" w:color="auto"/>
            <w:left w:val="nil"/>
            <w:bottom w:val="single" w:sz="4" w:space="0" w:color="auto"/>
            <w:right w:val="single" w:sz="4" w:space="0" w:color="auto"/>
          </w:tcBorders>
          <w:vAlign w:val="center"/>
        </w:tcPr>
        <w:p w14:paraId="61F79320" w14:textId="77777777" w:rsidR="0082487A" w:rsidRDefault="0082487A" w:rsidP="0082487A">
          <w:pPr>
            <w:jc w:val="center"/>
            <w:rPr>
              <w:b/>
              <w:bCs/>
              <w:sz w:val="22"/>
              <w:szCs w:val="22"/>
            </w:rPr>
          </w:pPr>
        </w:p>
      </w:tc>
    </w:tr>
  </w:tbl>
  <w:p w14:paraId="60DBE020" w14:textId="674B2B94" w:rsidR="00690277" w:rsidRDefault="00690277" w:rsidP="0082487A">
    <w:pPr>
      <w:pStyle w:val="Zhlav"/>
      <w:tabs>
        <w:tab w:val="clear" w:pos="4536"/>
        <w:tab w:val="clear" w:pos="9072"/>
        <w:tab w:val="left" w:pos="3690"/>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1E9D4" w14:textId="3137A0F2" w:rsidR="00690277" w:rsidRDefault="00690277">
    <w:pPr>
      <w:pStyle w:val="Zhlav"/>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DFEDE" w14:textId="14CEAC30" w:rsidR="00690277" w:rsidRDefault="00690277">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F4289"/>
    <w:multiLevelType w:val="hybridMultilevel"/>
    <w:tmpl w:val="9A5EA7BE"/>
    <w:lvl w:ilvl="0" w:tplc="0409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9E30D5C"/>
    <w:multiLevelType w:val="hybridMultilevel"/>
    <w:tmpl w:val="8ACA0264"/>
    <w:lvl w:ilvl="0" w:tplc="0A048DB0">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A575AFC"/>
    <w:multiLevelType w:val="hybridMultilevel"/>
    <w:tmpl w:val="76840190"/>
    <w:lvl w:ilvl="0" w:tplc="0409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B479F1"/>
    <w:multiLevelType w:val="hybridMultilevel"/>
    <w:tmpl w:val="EB6C1050"/>
    <w:lvl w:ilvl="0" w:tplc="0409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4BA50E1"/>
    <w:multiLevelType w:val="hybridMultilevel"/>
    <w:tmpl w:val="8E80405C"/>
    <w:lvl w:ilvl="0" w:tplc="72F810A6">
      <w:start w:val="1"/>
      <w:numFmt w:val="decimal"/>
      <w:lvlText w:val="%1."/>
      <w:lvlJc w:val="left"/>
      <w:pPr>
        <w:ind w:left="1212" w:hanging="360"/>
      </w:pPr>
      <w:rPr>
        <w:i w:val="0"/>
      </w:rPr>
    </w:lvl>
    <w:lvl w:ilvl="1" w:tplc="04050019">
      <w:start w:val="1"/>
      <w:numFmt w:val="lowerLetter"/>
      <w:lvlText w:val="%2."/>
      <w:lvlJc w:val="left"/>
      <w:pPr>
        <w:ind w:left="2292" w:hanging="360"/>
      </w:pPr>
    </w:lvl>
    <w:lvl w:ilvl="2" w:tplc="0405001B" w:tentative="1">
      <w:start w:val="1"/>
      <w:numFmt w:val="lowerRoman"/>
      <w:lvlText w:val="%3."/>
      <w:lvlJc w:val="right"/>
      <w:pPr>
        <w:ind w:left="3012" w:hanging="180"/>
      </w:pPr>
    </w:lvl>
    <w:lvl w:ilvl="3" w:tplc="0405000F" w:tentative="1">
      <w:start w:val="1"/>
      <w:numFmt w:val="decimal"/>
      <w:lvlText w:val="%4."/>
      <w:lvlJc w:val="left"/>
      <w:pPr>
        <w:ind w:left="3732" w:hanging="360"/>
      </w:pPr>
    </w:lvl>
    <w:lvl w:ilvl="4" w:tplc="04050019" w:tentative="1">
      <w:start w:val="1"/>
      <w:numFmt w:val="lowerLetter"/>
      <w:lvlText w:val="%5."/>
      <w:lvlJc w:val="left"/>
      <w:pPr>
        <w:ind w:left="4452" w:hanging="360"/>
      </w:pPr>
    </w:lvl>
    <w:lvl w:ilvl="5" w:tplc="0405001B" w:tentative="1">
      <w:start w:val="1"/>
      <w:numFmt w:val="lowerRoman"/>
      <w:lvlText w:val="%6."/>
      <w:lvlJc w:val="right"/>
      <w:pPr>
        <w:ind w:left="5172" w:hanging="180"/>
      </w:pPr>
    </w:lvl>
    <w:lvl w:ilvl="6" w:tplc="0405000F" w:tentative="1">
      <w:start w:val="1"/>
      <w:numFmt w:val="decimal"/>
      <w:lvlText w:val="%7."/>
      <w:lvlJc w:val="left"/>
      <w:pPr>
        <w:ind w:left="5892" w:hanging="360"/>
      </w:pPr>
    </w:lvl>
    <w:lvl w:ilvl="7" w:tplc="04050019" w:tentative="1">
      <w:start w:val="1"/>
      <w:numFmt w:val="lowerLetter"/>
      <w:lvlText w:val="%8."/>
      <w:lvlJc w:val="left"/>
      <w:pPr>
        <w:ind w:left="6612" w:hanging="360"/>
      </w:pPr>
    </w:lvl>
    <w:lvl w:ilvl="8" w:tplc="0405001B" w:tentative="1">
      <w:start w:val="1"/>
      <w:numFmt w:val="lowerRoman"/>
      <w:lvlText w:val="%9."/>
      <w:lvlJc w:val="right"/>
      <w:pPr>
        <w:ind w:left="7332" w:hanging="180"/>
      </w:pPr>
    </w:lvl>
  </w:abstractNum>
  <w:abstractNum w:abstractNumId="5" w15:restartNumberingAfterBreak="0">
    <w:nsid w:val="18036FA7"/>
    <w:multiLevelType w:val="hybridMultilevel"/>
    <w:tmpl w:val="EEE8F656"/>
    <w:lvl w:ilvl="0" w:tplc="072EC93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DD104D0"/>
    <w:multiLevelType w:val="hybridMultilevel"/>
    <w:tmpl w:val="BE764BA4"/>
    <w:lvl w:ilvl="0" w:tplc="0409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0994CEA"/>
    <w:multiLevelType w:val="hybridMultilevel"/>
    <w:tmpl w:val="4BF68B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1F72F69"/>
    <w:multiLevelType w:val="hybridMultilevel"/>
    <w:tmpl w:val="27B263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2850829"/>
    <w:multiLevelType w:val="hybridMultilevel"/>
    <w:tmpl w:val="516AB7E2"/>
    <w:lvl w:ilvl="0" w:tplc="0409000F">
      <w:start w:val="1"/>
      <w:numFmt w:val="decimal"/>
      <w:lvlText w:val="%1."/>
      <w:lvlJc w:val="left"/>
      <w:pPr>
        <w:ind w:left="720" w:hanging="360"/>
      </w:pPr>
    </w:lvl>
    <w:lvl w:ilvl="1" w:tplc="CF80DB9C">
      <w:numFmt w:val="bullet"/>
      <w:lvlText w:val="-"/>
      <w:lvlJc w:val="left"/>
      <w:pPr>
        <w:ind w:left="1440" w:hanging="360"/>
      </w:pPr>
      <w:rPr>
        <w:rFonts w:ascii="Times New Roman" w:eastAsia="Times New Roman"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D0247F4"/>
    <w:multiLevelType w:val="hybridMultilevel"/>
    <w:tmpl w:val="1BBC426E"/>
    <w:lvl w:ilvl="0" w:tplc="3F249192">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0D44F81"/>
    <w:multiLevelType w:val="hybridMultilevel"/>
    <w:tmpl w:val="B82CF6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3FB3A3C"/>
    <w:multiLevelType w:val="hybridMultilevel"/>
    <w:tmpl w:val="F5706A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6B97513"/>
    <w:multiLevelType w:val="hybridMultilevel"/>
    <w:tmpl w:val="5372907A"/>
    <w:lvl w:ilvl="0" w:tplc="0409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85C226E"/>
    <w:multiLevelType w:val="hybridMultilevel"/>
    <w:tmpl w:val="075E039A"/>
    <w:lvl w:ilvl="0" w:tplc="F97A8268">
      <w:start w:val="1"/>
      <w:numFmt w:val="bullet"/>
      <w:lvlText w:val="©"/>
      <w:lvlJc w:val="left"/>
      <w:pPr>
        <w:tabs>
          <w:tab w:val="num" w:pos="1080"/>
        </w:tabs>
        <w:ind w:left="1080" w:hanging="36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A67964"/>
    <w:multiLevelType w:val="hybridMultilevel"/>
    <w:tmpl w:val="7578E0AA"/>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2035C47"/>
    <w:multiLevelType w:val="hybridMultilevel"/>
    <w:tmpl w:val="CD8C2168"/>
    <w:lvl w:ilvl="0" w:tplc="0409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5890D37"/>
    <w:multiLevelType w:val="hybridMultilevel"/>
    <w:tmpl w:val="3912DE2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8" w15:restartNumberingAfterBreak="0">
    <w:nsid w:val="67D22D70"/>
    <w:multiLevelType w:val="multilevel"/>
    <w:tmpl w:val="3EE2E030"/>
    <w:lvl w:ilvl="0">
      <w:start w:val="1"/>
      <w:numFmt w:val="upperRoman"/>
      <w:pStyle w:val="Nadpis1"/>
      <w:lvlText w:val="%1."/>
      <w:lvlJc w:val="right"/>
      <w:pPr>
        <w:ind w:left="360" w:hanging="360"/>
      </w:pPr>
      <w:rPr>
        <w:rFonts w:hint="default"/>
        <w:i w:val="0"/>
      </w:rPr>
    </w:lvl>
    <w:lvl w:ilvl="1">
      <w:start w:val="1"/>
      <w:numFmt w:val="decimal"/>
      <w:pStyle w:val="Nadpis2"/>
      <w:lvlText w:val="%1.%2"/>
      <w:lvlJc w:val="left"/>
      <w:pPr>
        <w:ind w:left="2987"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100" w:hanging="720"/>
      </w:pPr>
      <w:rPr>
        <w:rFonts w:hint="default"/>
        <w:b/>
        <w:color w:val="auto"/>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9" w15:restartNumberingAfterBreak="0">
    <w:nsid w:val="6A4B1D83"/>
    <w:multiLevelType w:val="multilevel"/>
    <w:tmpl w:val="D3C6D5FA"/>
    <w:lvl w:ilvl="0">
      <w:start w:val="1"/>
      <w:numFmt w:val="decimal"/>
      <w:lvlText w:val="%1.1.1"/>
      <w:lvlJc w:val="left"/>
      <w:pPr>
        <w:tabs>
          <w:tab w:val="num" w:pos="720"/>
        </w:tabs>
        <w:ind w:left="72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0" w15:restartNumberingAfterBreak="0">
    <w:nsid w:val="6EAC006E"/>
    <w:multiLevelType w:val="hybridMultilevel"/>
    <w:tmpl w:val="BD944738"/>
    <w:lvl w:ilvl="0" w:tplc="B33C9DE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EDF30AE"/>
    <w:multiLevelType w:val="singleLevel"/>
    <w:tmpl w:val="04050017"/>
    <w:lvl w:ilvl="0">
      <w:start w:val="1"/>
      <w:numFmt w:val="lowerLetter"/>
      <w:lvlText w:val="%1)"/>
      <w:lvlJc w:val="left"/>
      <w:pPr>
        <w:tabs>
          <w:tab w:val="num" w:pos="360"/>
        </w:tabs>
        <w:ind w:left="360" w:hanging="360"/>
      </w:pPr>
      <w:rPr>
        <w:rFonts w:hint="default"/>
      </w:rPr>
    </w:lvl>
  </w:abstractNum>
  <w:abstractNum w:abstractNumId="22" w15:restartNumberingAfterBreak="0">
    <w:nsid w:val="71755E58"/>
    <w:multiLevelType w:val="hybridMultilevel"/>
    <w:tmpl w:val="6212B1E2"/>
    <w:lvl w:ilvl="0" w:tplc="04090001">
      <w:start w:val="1"/>
      <w:numFmt w:val="bullet"/>
      <w:lvlText w:val=""/>
      <w:lvlJc w:val="left"/>
      <w:pPr>
        <w:ind w:left="852" w:hanging="360"/>
      </w:pPr>
      <w:rPr>
        <w:rFonts w:ascii="Symbol" w:hAnsi="Symbol" w:hint="default"/>
      </w:rPr>
    </w:lvl>
    <w:lvl w:ilvl="1" w:tplc="04050003" w:tentative="1">
      <w:start w:val="1"/>
      <w:numFmt w:val="bullet"/>
      <w:lvlText w:val="o"/>
      <w:lvlJc w:val="left"/>
      <w:pPr>
        <w:ind w:left="1572" w:hanging="360"/>
      </w:pPr>
      <w:rPr>
        <w:rFonts w:ascii="Courier New" w:hAnsi="Courier New" w:cs="Courier New" w:hint="default"/>
      </w:rPr>
    </w:lvl>
    <w:lvl w:ilvl="2" w:tplc="04050005" w:tentative="1">
      <w:start w:val="1"/>
      <w:numFmt w:val="bullet"/>
      <w:lvlText w:val=""/>
      <w:lvlJc w:val="left"/>
      <w:pPr>
        <w:ind w:left="2292" w:hanging="360"/>
      </w:pPr>
      <w:rPr>
        <w:rFonts w:ascii="Wingdings" w:hAnsi="Wingdings" w:hint="default"/>
      </w:rPr>
    </w:lvl>
    <w:lvl w:ilvl="3" w:tplc="04050001" w:tentative="1">
      <w:start w:val="1"/>
      <w:numFmt w:val="bullet"/>
      <w:lvlText w:val=""/>
      <w:lvlJc w:val="left"/>
      <w:pPr>
        <w:ind w:left="3012" w:hanging="360"/>
      </w:pPr>
      <w:rPr>
        <w:rFonts w:ascii="Symbol" w:hAnsi="Symbol" w:hint="default"/>
      </w:rPr>
    </w:lvl>
    <w:lvl w:ilvl="4" w:tplc="04050003" w:tentative="1">
      <w:start w:val="1"/>
      <w:numFmt w:val="bullet"/>
      <w:lvlText w:val="o"/>
      <w:lvlJc w:val="left"/>
      <w:pPr>
        <w:ind w:left="3732" w:hanging="360"/>
      </w:pPr>
      <w:rPr>
        <w:rFonts w:ascii="Courier New" w:hAnsi="Courier New" w:cs="Courier New" w:hint="default"/>
      </w:rPr>
    </w:lvl>
    <w:lvl w:ilvl="5" w:tplc="04050005" w:tentative="1">
      <w:start w:val="1"/>
      <w:numFmt w:val="bullet"/>
      <w:lvlText w:val=""/>
      <w:lvlJc w:val="left"/>
      <w:pPr>
        <w:ind w:left="4452" w:hanging="360"/>
      </w:pPr>
      <w:rPr>
        <w:rFonts w:ascii="Wingdings" w:hAnsi="Wingdings" w:hint="default"/>
      </w:rPr>
    </w:lvl>
    <w:lvl w:ilvl="6" w:tplc="04050001" w:tentative="1">
      <w:start w:val="1"/>
      <w:numFmt w:val="bullet"/>
      <w:lvlText w:val=""/>
      <w:lvlJc w:val="left"/>
      <w:pPr>
        <w:ind w:left="5172" w:hanging="360"/>
      </w:pPr>
      <w:rPr>
        <w:rFonts w:ascii="Symbol" w:hAnsi="Symbol" w:hint="default"/>
      </w:rPr>
    </w:lvl>
    <w:lvl w:ilvl="7" w:tplc="04050003" w:tentative="1">
      <w:start w:val="1"/>
      <w:numFmt w:val="bullet"/>
      <w:lvlText w:val="o"/>
      <w:lvlJc w:val="left"/>
      <w:pPr>
        <w:ind w:left="5892" w:hanging="360"/>
      </w:pPr>
      <w:rPr>
        <w:rFonts w:ascii="Courier New" w:hAnsi="Courier New" w:cs="Courier New" w:hint="default"/>
      </w:rPr>
    </w:lvl>
    <w:lvl w:ilvl="8" w:tplc="04050005" w:tentative="1">
      <w:start w:val="1"/>
      <w:numFmt w:val="bullet"/>
      <w:lvlText w:val=""/>
      <w:lvlJc w:val="left"/>
      <w:pPr>
        <w:ind w:left="6612" w:hanging="360"/>
      </w:pPr>
      <w:rPr>
        <w:rFonts w:ascii="Wingdings" w:hAnsi="Wingdings" w:hint="default"/>
      </w:rPr>
    </w:lvl>
  </w:abstractNum>
  <w:abstractNum w:abstractNumId="23" w15:restartNumberingAfterBreak="0">
    <w:nsid w:val="76172436"/>
    <w:multiLevelType w:val="multilevel"/>
    <w:tmpl w:val="AF366148"/>
    <w:lvl w:ilvl="0">
      <w:start w:val="1"/>
      <w:numFmt w:val="decimal"/>
      <w:pStyle w:val="Nadpis3"/>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71E0063"/>
    <w:multiLevelType w:val="hybridMultilevel"/>
    <w:tmpl w:val="08B2E1D4"/>
    <w:lvl w:ilvl="0" w:tplc="04050001">
      <w:start w:val="1"/>
      <w:numFmt w:val="bullet"/>
      <w:lvlText w:val=""/>
      <w:lvlJc w:val="left"/>
      <w:pPr>
        <w:ind w:left="1500" w:hanging="360"/>
      </w:pPr>
      <w:rPr>
        <w:rFonts w:ascii="Symbol" w:hAnsi="Symbol"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num w:numId="1">
    <w:abstractNumId w:val="18"/>
  </w:num>
  <w:num w:numId="2">
    <w:abstractNumId w:val="14"/>
  </w:num>
  <w:num w:numId="3">
    <w:abstractNumId w:val="19"/>
  </w:num>
  <w:num w:numId="4">
    <w:abstractNumId w:val="12"/>
  </w:num>
  <w:num w:numId="5">
    <w:abstractNumId w:val="3"/>
  </w:num>
  <w:num w:numId="6">
    <w:abstractNumId w:val="8"/>
  </w:num>
  <w:num w:numId="7">
    <w:abstractNumId w:val="11"/>
  </w:num>
  <w:num w:numId="8">
    <w:abstractNumId w:val="21"/>
  </w:num>
  <w:num w:numId="9">
    <w:abstractNumId w:val="17"/>
  </w:num>
  <w:num w:numId="10">
    <w:abstractNumId w:val="7"/>
  </w:num>
  <w:num w:numId="11">
    <w:abstractNumId w:val="2"/>
  </w:num>
  <w:num w:numId="12">
    <w:abstractNumId w:val="4"/>
  </w:num>
  <w:num w:numId="13">
    <w:abstractNumId w:val="9"/>
  </w:num>
  <w:num w:numId="14">
    <w:abstractNumId w:val="6"/>
  </w:num>
  <w:num w:numId="15">
    <w:abstractNumId w:val="0"/>
  </w:num>
  <w:num w:numId="16">
    <w:abstractNumId w:val="13"/>
  </w:num>
  <w:num w:numId="17">
    <w:abstractNumId w:val="16"/>
  </w:num>
  <w:num w:numId="18">
    <w:abstractNumId w:val="20"/>
  </w:num>
  <w:num w:numId="19">
    <w:abstractNumId w:val="22"/>
  </w:num>
  <w:num w:numId="20">
    <w:abstractNumId w:val="10"/>
  </w:num>
  <w:num w:numId="21">
    <w:abstractNumId w:val="15"/>
  </w:num>
  <w:num w:numId="22">
    <w:abstractNumId w:val="5"/>
  </w:num>
  <w:num w:numId="23">
    <w:abstractNumId w:val="1"/>
  </w:num>
  <w:num w:numId="24">
    <w:abstractNumId w:val="23"/>
  </w:num>
  <w:num w:numId="25">
    <w:abstractNumId w:val="18"/>
  </w:num>
  <w:num w:numId="26">
    <w:abstractNumId w:val="18"/>
  </w:num>
  <w:num w:numId="27">
    <w:abstractNumId w:val="23"/>
    <w:lvlOverride w:ilvl="0">
      <w:startOverride w:val="4"/>
    </w:lvlOverride>
    <w:lvlOverride w:ilvl="1">
      <w:startOverride w:val="3"/>
    </w:lvlOverride>
  </w:num>
  <w:num w:numId="28">
    <w:abstractNumId w:val="24"/>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CE7"/>
    <w:rsid w:val="00000B97"/>
    <w:rsid w:val="00001FDA"/>
    <w:rsid w:val="00002826"/>
    <w:rsid w:val="0000286F"/>
    <w:rsid w:val="00004713"/>
    <w:rsid w:val="00010DE3"/>
    <w:rsid w:val="00012C74"/>
    <w:rsid w:val="000201DA"/>
    <w:rsid w:val="00023A94"/>
    <w:rsid w:val="000243A7"/>
    <w:rsid w:val="00026CAD"/>
    <w:rsid w:val="00032328"/>
    <w:rsid w:val="00034A79"/>
    <w:rsid w:val="00040E27"/>
    <w:rsid w:val="0004521D"/>
    <w:rsid w:val="00054EE8"/>
    <w:rsid w:val="00056157"/>
    <w:rsid w:val="000565C3"/>
    <w:rsid w:val="000631BA"/>
    <w:rsid w:val="00074850"/>
    <w:rsid w:val="000753C3"/>
    <w:rsid w:val="00077041"/>
    <w:rsid w:val="000830F4"/>
    <w:rsid w:val="00083826"/>
    <w:rsid w:val="00084A05"/>
    <w:rsid w:val="00085142"/>
    <w:rsid w:val="0008571F"/>
    <w:rsid w:val="0009007D"/>
    <w:rsid w:val="00091FC6"/>
    <w:rsid w:val="00092E34"/>
    <w:rsid w:val="00094178"/>
    <w:rsid w:val="0009477A"/>
    <w:rsid w:val="00097066"/>
    <w:rsid w:val="00097DE6"/>
    <w:rsid w:val="000A118B"/>
    <w:rsid w:val="000A1B39"/>
    <w:rsid w:val="000A2268"/>
    <w:rsid w:val="000A4C4E"/>
    <w:rsid w:val="000A6B49"/>
    <w:rsid w:val="000A7A09"/>
    <w:rsid w:val="000B2466"/>
    <w:rsid w:val="000B37AA"/>
    <w:rsid w:val="000B3E76"/>
    <w:rsid w:val="000B6121"/>
    <w:rsid w:val="000B626E"/>
    <w:rsid w:val="000C05A2"/>
    <w:rsid w:val="000C38FA"/>
    <w:rsid w:val="000C46B9"/>
    <w:rsid w:val="000C625F"/>
    <w:rsid w:val="000C6739"/>
    <w:rsid w:val="000C7E06"/>
    <w:rsid w:val="000D08C7"/>
    <w:rsid w:val="000D2060"/>
    <w:rsid w:val="000D25E6"/>
    <w:rsid w:val="000D2E58"/>
    <w:rsid w:val="000D6F1B"/>
    <w:rsid w:val="000E576C"/>
    <w:rsid w:val="000F03CC"/>
    <w:rsid w:val="000F48E4"/>
    <w:rsid w:val="000F4F55"/>
    <w:rsid w:val="000F5C27"/>
    <w:rsid w:val="000F5E0C"/>
    <w:rsid w:val="000F679B"/>
    <w:rsid w:val="000F67B9"/>
    <w:rsid w:val="000F6BE1"/>
    <w:rsid w:val="000F7AF5"/>
    <w:rsid w:val="000F7CF7"/>
    <w:rsid w:val="0010098D"/>
    <w:rsid w:val="00102306"/>
    <w:rsid w:val="00102C8A"/>
    <w:rsid w:val="00102F38"/>
    <w:rsid w:val="00103325"/>
    <w:rsid w:val="001033CE"/>
    <w:rsid w:val="00105E9C"/>
    <w:rsid w:val="00110787"/>
    <w:rsid w:val="00113CCB"/>
    <w:rsid w:val="00113D17"/>
    <w:rsid w:val="00114429"/>
    <w:rsid w:val="0011484F"/>
    <w:rsid w:val="00114D53"/>
    <w:rsid w:val="00116D7D"/>
    <w:rsid w:val="00120117"/>
    <w:rsid w:val="00121599"/>
    <w:rsid w:val="001232A6"/>
    <w:rsid w:val="001232ED"/>
    <w:rsid w:val="001233DD"/>
    <w:rsid w:val="00125184"/>
    <w:rsid w:val="0012686D"/>
    <w:rsid w:val="001323C3"/>
    <w:rsid w:val="00133D5E"/>
    <w:rsid w:val="00134081"/>
    <w:rsid w:val="00136D53"/>
    <w:rsid w:val="001403C7"/>
    <w:rsid w:val="0014212B"/>
    <w:rsid w:val="001430C5"/>
    <w:rsid w:val="00143AB0"/>
    <w:rsid w:val="00151F90"/>
    <w:rsid w:val="00153C10"/>
    <w:rsid w:val="001556A5"/>
    <w:rsid w:val="00156B0E"/>
    <w:rsid w:val="00160067"/>
    <w:rsid w:val="00160789"/>
    <w:rsid w:val="00160AC4"/>
    <w:rsid w:val="001700E4"/>
    <w:rsid w:val="00170957"/>
    <w:rsid w:val="00173945"/>
    <w:rsid w:val="00184757"/>
    <w:rsid w:val="001855F2"/>
    <w:rsid w:val="001867CB"/>
    <w:rsid w:val="00191CB8"/>
    <w:rsid w:val="00194EF0"/>
    <w:rsid w:val="001A6B6A"/>
    <w:rsid w:val="001A6ED2"/>
    <w:rsid w:val="001A7524"/>
    <w:rsid w:val="001B0EA1"/>
    <w:rsid w:val="001B1338"/>
    <w:rsid w:val="001B20A9"/>
    <w:rsid w:val="001B286B"/>
    <w:rsid w:val="001B3742"/>
    <w:rsid w:val="001B5CBF"/>
    <w:rsid w:val="001B5EEF"/>
    <w:rsid w:val="001B669F"/>
    <w:rsid w:val="001C1044"/>
    <w:rsid w:val="001C6266"/>
    <w:rsid w:val="001C74FC"/>
    <w:rsid w:val="001C7C01"/>
    <w:rsid w:val="001E03FE"/>
    <w:rsid w:val="001E2800"/>
    <w:rsid w:val="001E299C"/>
    <w:rsid w:val="001E4CE6"/>
    <w:rsid w:val="001F02DC"/>
    <w:rsid w:val="001F0AA1"/>
    <w:rsid w:val="001F1034"/>
    <w:rsid w:val="001F1151"/>
    <w:rsid w:val="001F439F"/>
    <w:rsid w:val="001F48F0"/>
    <w:rsid w:val="001F5E9D"/>
    <w:rsid w:val="00203588"/>
    <w:rsid w:val="0020384E"/>
    <w:rsid w:val="00205B0F"/>
    <w:rsid w:val="002102B2"/>
    <w:rsid w:val="00211DC3"/>
    <w:rsid w:val="002135AD"/>
    <w:rsid w:val="00221E3B"/>
    <w:rsid w:val="00222E16"/>
    <w:rsid w:val="00223805"/>
    <w:rsid w:val="002268E8"/>
    <w:rsid w:val="0023003F"/>
    <w:rsid w:val="00231CA7"/>
    <w:rsid w:val="0023468C"/>
    <w:rsid w:val="002413B8"/>
    <w:rsid w:val="00242EED"/>
    <w:rsid w:val="0024765E"/>
    <w:rsid w:val="00252AE5"/>
    <w:rsid w:val="00252CCB"/>
    <w:rsid w:val="00253B6F"/>
    <w:rsid w:val="0025426E"/>
    <w:rsid w:val="00257DFA"/>
    <w:rsid w:val="002627AA"/>
    <w:rsid w:val="0026476A"/>
    <w:rsid w:val="002666CE"/>
    <w:rsid w:val="002667A8"/>
    <w:rsid w:val="00270D93"/>
    <w:rsid w:val="00272C48"/>
    <w:rsid w:val="00273261"/>
    <w:rsid w:val="00274684"/>
    <w:rsid w:val="0027484D"/>
    <w:rsid w:val="00275EA9"/>
    <w:rsid w:val="0027761A"/>
    <w:rsid w:val="002817D3"/>
    <w:rsid w:val="0028242C"/>
    <w:rsid w:val="00290A89"/>
    <w:rsid w:val="00295436"/>
    <w:rsid w:val="00297D24"/>
    <w:rsid w:val="00297EDA"/>
    <w:rsid w:val="002A324B"/>
    <w:rsid w:val="002A62CE"/>
    <w:rsid w:val="002B2BBD"/>
    <w:rsid w:val="002B497D"/>
    <w:rsid w:val="002C08A6"/>
    <w:rsid w:val="002C267C"/>
    <w:rsid w:val="002C4D2F"/>
    <w:rsid w:val="002C758A"/>
    <w:rsid w:val="002C7E55"/>
    <w:rsid w:val="002D0A68"/>
    <w:rsid w:val="002D5223"/>
    <w:rsid w:val="002E436C"/>
    <w:rsid w:val="002E4D7C"/>
    <w:rsid w:val="002E4D7F"/>
    <w:rsid w:val="002E595F"/>
    <w:rsid w:val="002E6D8D"/>
    <w:rsid w:val="002F1965"/>
    <w:rsid w:val="002F243C"/>
    <w:rsid w:val="002F4EFD"/>
    <w:rsid w:val="002F7642"/>
    <w:rsid w:val="002F7E9D"/>
    <w:rsid w:val="003017E4"/>
    <w:rsid w:val="00304FD3"/>
    <w:rsid w:val="00305C1C"/>
    <w:rsid w:val="00312C7C"/>
    <w:rsid w:val="00313A26"/>
    <w:rsid w:val="00313AAA"/>
    <w:rsid w:val="003148BA"/>
    <w:rsid w:val="0031634A"/>
    <w:rsid w:val="00317CD3"/>
    <w:rsid w:val="003219B0"/>
    <w:rsid w:val="00333637"/>
    <w:rsid w:val="00335D20"/>
    <w:rsid w:val="00341134"/>
    <w:rsid w:val="00341BEC"/>
    <w:rsid w:val="00343459"/>
    <w:rsid w:val="00345D91"/>
    <w:rsid w:val="00346DB0"/>
    <w:rsid w:val="00350FD5"/>
    <w:rsid w:val="00351BAB"/>
    <w:rsid w:val="00356E8A"/>
    <w:rsid w:val="00357574"/>
    <w:rsid w:val="00357A06"/>
    <w:rsid w:val="003608C9"/>
    <w:rsid w:val="00360D89"/>
    <w:rsid w:val="003614E3"/>
    <w:rsid w:val="0036377D"/>
    <w:rsid w:val="00365348"/>
    <w:rsid w:val="00367DCE"/>
    <w:rsid w:val="00370298"/>
    <w:rsid w:val="00370950"/>
    <w:rsid w:val="003725ED"/>
    <w:rsid w:val="0037411D"/>
    <w:rsid w:val="00376326"/>
    <w:rsid w:val="00376569"/>
    <w:rsid w:val="00376945"/>
    <w:rsid w:val="00380A69"/>
    <w:rsid w:val="003826DC"/>
    <w:rsid w:val="00383F91"/>
    <w:rsid w:val="00384001"/>
    <w:rsid w:val="0038555C"/>
    <w:rsid w:val="003860AB"/>
    <w:rsid w:val="00386C95"/>
    <w:rsid w:val="00386CB7"/>
    <w:rsid w:val="00386DB4"/>
    <w:rsid w:val="003915C8"/>
    <w:rsid w:val="00393B19"/>
    <w:rsid w:val="003A0407"/>
    <w:rsid w:val="003A1ED8"/>
    <w:rsid w:val="003A2089"/>
    <w:rsid w:val="003B1B65"/>
    <w:rsid w:val="003B2FDB"/>
    <w:rsid w:val="003C15BF"/>
    <w:rsid w:val="003C3B6C"/>
    <w:rsid w:val="003C45F9"/>
    <w:rsid w:val="003D155B"/>
    <w:rsid w:val="003D1820"/>
    <w:rsid w:val="003D2797"/>
    <w:rsid w:val="003D65B0"/>
    <w:rsid w:val="003D6DBC"/>
    <w:rsid w:val="003E237F"/>
    <w:rsid w:val="003E26A1"/>
    <w:rsid w:val="003E297F"/>
    <w:rsid w:val="003E4CCB"/>
    <w:rsid w:val="003E59EB"/>
    <w:rsid w:val="003E6D32"/>
    <w:rsid w:val="003E6D82"/>
    <w:rsid w:val="003F1BBD"/>
    <w:rsid w:val="00400E7B"/>
    <w:rsid w:val="00403220"/>
    <w:rsid w:val="004056F2"/>
    <w:rsid w:val="00405F19"/>
    <w:rsid w:val="0040653D"/>
    <w:rsid w:val="00406C2A"/>
    <w:rsid w:val="00410347"/>
    <w:rsid w:val="004116D2"/>
    <w:rsid w:val="00411EF5"/>
    <w:rsid w:val="00412906"/>
    <w:rsid w:val="00412DAC"/>
    <w:rsid w:val="00413EBF"/>
    <w:rsid w:val="00414B58"/>
    <w:rsid w:val="00422D55"/>
    <w:rsid w:val="004311FE"/>
    <w:rsid w:val="00433E7B"/>
    <w:rsid w:val="00434821"/>
    <w:rsid w:val="00437FFE"/>
    <w:rsid w:val="00441207"/>
    <w:rsid w:val="00444EA8"/>
    <w:rsid w:val="00446D6C"/>
    <w:rsid w:val="00452317"/>
    <w:rsid w:val="00452F18"/>
    <w:rsid w:val="00454F1B"/>
    <w:rsid w:val="00456ECC"/>
    <w:rsid w:val="0046041A"/>
    <w:rsid w:val="00465F0E"/>
    <w:rsid w:val="00466E60"/>
    <w:rsid w:val="00467B42"/>
    <w:rsid w:val="004768B3"/>
    <w:rsid w:val="00480DE6"/>
    <w:rsid w:val="00480F48"/>
    <w:rsid w:val="004839B9"/>
    <w:rsid w:val="00483CA0"/>
    <w:rsid w:val="00484D0B"/>
    <w:rsid w:val="0048673A"/>
    <w:rsid w:val="004901A6"/>
    <w:rsid w:val="00494210"/>
    <w:rsid w:val="004948FD"/>
    <w:rsid w:val="00494B18"/>
    <w:rsid w:val="004A159F"/>
    <w:rsid w:val="004A293E"/>
    <w:rsid w:val="004A4F76"/>
    <w:rsid w:val="004A5AA6"/>
    <w:rsid w:val="004A5D84"/>
    <w:rsid w:val="004B3DF9"/>
    <w:rsid w:val="004B4BDD"/>
    <w:rsid w:val="004B797A"/>
    <w:rsid w:val="004B7A62"/>
    <w:rsid w:val="004C0390"/>
    <w:rsid w:val="004C2E2A"/>
    <w:rsid w:val="004C365A"/>
    <w:rsid w:val="004C4A86"/>
    <w:rsid w:val="004C707E"/>
    <w:rsid w:val="004D09FE"/>
    <w:rsid w:val="004D142D"/>
    <w:rsid w:val="004D3E21"/>
    <w:rsid w:val="004D3F58"/>
    <w:rsid w:val="004D705B"/>
    <w:rsid w:val="004D7E86"/>
    <w:rsid w:val="004E0972"/>
    <w:rsid w:val="004E225A"/>
    <w:rsid w:val="004E4802"/>
    <w:rsid w:val="004E48DF"/>
    <w:rsid w:val="004E4CB1"/>
    <w:rsid w:val="004E5A10"/>
    <w:rsid w:val="004F0852"/>
    <w:rsid w:val="004F12CB"/>
    <w:rsid w:val="004F1ADB"/>
    <w:rsid w:val="004F29EF"/>
    <w:rsid w:val="004F41A7"/>
    <w:rsid w:val="004F7AD8"/>
    <w:rsid w:val="005028EC"/>
    <w:rsid w:val="00503C2B"/>
    <w:rsid w:val="00503E6A"/>
    <w:rsid w:val="00504C1E"/>
    <w:rsid w:val="00504E89"/>
    <w:rsid w:val="00507E80"/>
    <w:rsid w:val="00511ED2"/>
    <w:rsid w:val="00511EEC"/>
    <w:rsid w:val="00513EDD"/>
    <w:rsid w:val="00516C64"/>
    <w:rsid w:val="0051715B"/>
    <w:rsid w:val="005217F8"/>
    <w:rsid w:val="00526BCB"/>
    <w:rsid w:val="00527BDE"/>
    <w:rsid w:val="005305D0"/>
    <w:rsid w:val="005324DA"/>
    <w:rsid w:val="00532D7F"/>
    <w:rsid w:val="0053788F"/>
    <w:rsid w:val="00541D19"/>
    <w:rsid w:val="00546384"/>
    <w:rsid w:val="00550F73"/>
    <w:rsid w:val="005517F8"/>
    <w:rsid w:val="00556C66"/>
    <w:rsid w:val="00556D88"/>
    <w:rsid w:val="00556E3F"/>
    <w:rsid w:val="00557B7D"/>
    <w:rsid w:val="0056118A"/>
    <w:rsid w:val="005640F1"/>
    <w:rsid w:val="005645CA"/>
    <w:rsid w:val="0056717B"/>
    <w:rsid w:val="005674DA"/>
    <w:rsid w:val="00570200"/>
    <w:rsid w:val="005725F7"/>
    <w:rsid w:val="00575B85"/>
    <w:rsid w:val="0058380F"/>
    <w:rsid w:val="005857FA"/>
    <w:rsid w:val="00586969"/>
    <w:rsid w:val="00592B8C"/>
    <w:rsid w:val="00594653"/>
    <w:rsid w:val="00594FAB"/>
    <w:rsid w:val="00595172"/>
    <w:rsid w:val="00595B98"/>
    <w:rsid w:val="005A4BAF"/>
    <w:rsid w:val="005A5069"/>
    <w:rsid w:val="005A7E1D"/>
    <w:rsid w:val="005B1DDF"/>
    <w:rsid w:val="005B233B"/>
    <w:rsid w:val="005B5FDE"/>
    <w:rsid w:val="005B6C91"/>
    <w:rsid w:val="005B7C54"/>
    <w:rsid w:val="005C18D2"/>
    <w:rsid w:val="005C4CB3"/>
    <w:rsid w:val="005D15F6"/>
    <w:rsid w:val="005D2CC3"/>
    <w:rsid w:val="005D3F7A"/>
    <w:rsid w:val="005D55B6"/>
    <w:rsid w:val="005E2526"/>
    <w:rsid w:val="005E2555"/>
    <w:rsid w:val="005E3F39"/>
    <w:rsid w:val="005E44AB"/>
    <w:rsid w:val="005E4A4F"/>
    <w:rsid w:val="005E4B75"/>
    <w:rsid w:val="005F1112"/>
    <w:rsid w:val="005F17A7"/>
    <w:rsid w:val="005F2328"/>
    <w:rsid w:val="005F7C7D"/>
    <w:rsid w:val="0060161D"/>
    <w:rsid w:val="00610C7C"/>
    <w:rsid w:val="00611055"/>
    <w:rsid w:val="0061228B"/>
    <w:rsid w:val="00612DF1"/>
    <w:rsid w:val="00612E89"/>
    <w:rsid w:val="00615BAE"/>
    <w:rsid w:val="0061712F"/>
    <w:rsid w:val="006171CB"/>
    <w:rsid w:val="00617AE7"/>
    <w:rsid w:val="00617D76"/>
    <w:rsid w:val="00621359"/>
    <w:rsid w:val="00623F03"/>
    <w:rsid w:val="00624AD4"/>
    <w:rsid w:val="006255AB"/>
    <w:rsid w:val="00625D7C"/>
    <w:rsid w:val="0062729E"/>
    <w:rsid w:val="0063206A"/>
    <w:rsid w:val="00632215"/>
    <w:rsid w:val="006322CE"/>
    <w:rsid w:val="006323EB"/>
    <w:rsid w:val="00633374"/>
    <w:rsid w:val="00634B39"/>
    <w:rsid w:val="00635DD4"/>
    <w:rsid w:val="0063715D"/>
    <w:rsid w:val="00641798"/>
    <w:rsid w:val="00646F4F"/>
    <w:rsid w:val="00647E2E"/>
    <w:rsid w:val="0066173C"/>
    <w:rsid w:val="006633D3"/>
    <w:rsid w:val="006649B6"/>
    <w:rsid w:val="006717DB"/>
    <w:rsid w:val="00673DD2"/>
    <w:rsid w:val="00675251"/>
    <w:rsid w:val="0067547B"/>
    <w:rsid w:val="0067579A"/>
    <w:rsid w:val="00676C92"/>
    <w:rsid w:val="00681019"/>
    <w:rsid w:val="006820EF"/>
    <w:rsid w:val="00682176"/>
    <w:rsid w:val="00682A98"/>
    <w:rsid w:val="00685454"/>
    <w:rsid w:val="0068573F"/>
    <w:rsid w:val="00686F59"/>
    <w:rsid w:val="00690277"/>
    <w:rsid w:val="0069108C"/>
    <w:rsid w:val="00693766"/>
    <w:rsid w:val="0069399A"/>
    <w:rsid w:val="00693A40"/>
    <w:rsid w:val="00693E77"/>
    <w:rsid w:val="00694E0E"/>
    <w:rsid w:val="0069760B"/>
    <w:rsid w:val="006A2483"/>
    <w:rsid w:val="006A38F8"/>
    <w:rsid w:val="006A451F"/>
    <w:rsid w:val="006A6857"/>
    <w:rsid w:val="006B0DE3"/>
    <w:rsid w:val="006B4DA7"/>
    <w:rsid w:val="006C15C7"/>
    <w:rsid w:val="006C1B1A"/>
    <w:rsid w:val="006D0BFA"/>
    <w:rsid w:val="006D118D"/>
    <w:rsid w:val="006D20BB"/>
    <w:rsid w:val="006D3531"/>
    <w:rsid w:val="006D59FA"/>
    <w:rsid w:val="006E1CAA"/>
    <w:rsid w:val="006E3C74"/>
    <w:rsid w:val="006E3DD3"/>
    <w:rsid w:val="006E5461"/>
    <w:rsid w:val="006E550B"/>
    <w:rsid w:val="006F0301"/>
    <w:rsid w:val="006F7F07"/>
    <w:rsid w:val="0070298E"/>
    <w:rsid w:val="00702D7D"/>
    <w:rsid w:val="0071111A"/>
    <w:rsid w:val="007118D0"/>
    <w:rsid w:val="00711EAD"/>
    <w:rsid w:val="007143D5"/>
    <w:rsid w:val="00714F85"/>
    <w:rsid w:val="00715BEB"/>
    <w:rsid w:val="0072379A"/>
    <w:rsid w:val="00724194"/>
    <w:rsid w:val="00732279"/>
    <w:rsid w:val="007339DE"/>
    <w:rsid w:val="00735C16"/>
    <w:rsid w:val="00737668"/>
    <w:rsid w:val="00740674"/>
    <w:rsid w:val="00746F94"/>
    <w:rsid w:val="007501FB"/>
    <w:rsid w:val="00751E99"/>
    <w:rsid w:val="0075249D"/>
    <w:rsid w:val="007526FC"/>
    <w:rsid w:val="00757D4D"/>
    <w:rsid w:val="00760939"/>
    <w:rsid w:val="00761083"/>
    <w:rsid w:val="00761EDF"/>
    <w:rsid w:val="00764CE7"/>
    <w:rsid w:val="00766E5F"/>
    <w:rsid w:val="00767136"/>
    <w:rsid w:val="0076772B"/>
    <w:rsid w:val="00770AFB"/>
    <w:rsid w:val="0077181C"/>
    <w:rsid w:val="0077394D"/>
    <w:rsid w:val="00773BCC"/>
    <w:rsid w:val="007749CB"/>
    <w:rsid w:val="007821BF"/>
    <w:rsid w:val="007854E8"/>
    <w:rsid w:val="007875A6"/>
    <w:rsid w:val="00795870"/>
    <w:rsid w:val="00795A10"/>
    <w:rsid w:val="00797009"/>
    <w:rsid w:val="007A1539"/>
    <w:rsid w:val="007A16E6"/>
    <w:rsid w:val="007A1928"/>
    <w:rsid w:val="007A5644"/>
    <w:rsid w:val="007A66E5"/>
    <w:rsid w:val="007A6E7B"/>
    <w:rsid w:val="007B4DFA"/>
    <w:rsid w:val="007B7E61"/>
    <w:rsid w:val="007C0803"/>
    <w:rsid w:val="007C2400"/>
    <w:rsid w:val="007D4381"/>
    <w:rsid w:val="007D54A2"/>
    <w:rsid w:val="007D5904"/>
    <w:rsid w:val="007D791A"/>
    <w:rsid w:val="007E17BE"/>
    <w:rsid w:val="007E2804"/>
    <w:rsid w:val="007E2974"/>
    <w:rsid w:val="007E4DE1"/>
    <w:rsid w:val="007E4EC9"/>
    <w:rsid w:val="007E546F"/>
    <w:rsid w:val="007E6476"/>
    <w:rsid w:val="007E7D17"/>
    <w:rsid w:val="007F0714"/>
    <w:rsid w:val="007F1891"/>
    <w:rsid w:val="007F24CF"/>
    <w:rsid w:val="007F2E80"/>
    <w:rsid w:val="007F5D30"/>
    <w:rsid w:val="007F6042"/>
    <w:rsid w:val="007F6D70"/>
    <w:rsid w:val="00812E62"/>
    <w:rsid w:val="0081357F"/>
    <w:rsid w:val="00814675"/>
    <w:rsid w:val="0081596D"/>
    <w:rsid w:val="00816B0C"/>
    <w:rsid w:val="00820AFD"/>
    <w:rsid w:val="00823E69"/>
    <w:rsid w:val="0082487A"/>
    <w:rsid w:val="00824E98"/>
    <w:rsid w:val="008362B2"/>
    <w:rsid w:val="008406B5"/>
    <w:rsid w:val="008413E8"/>
    <w:rsid w:val="0084207A"/>
    <w:rsid w:val="008508ED"/>
    <w:rsid w:val="00850C21"/>
    <w:rsid w:val="008535B2"/>
    <w:rsid w:val="008575B2"/>
    <w:rsid w:val="0086719B"/>
    <w:rsid w:val="008716DE"/>
    <w:rsid w:val="00872AFC"/>
    <w:rsid w:val="008809CB"/>
    <w:rsid w:val="008815AF"/>
    <w:rsid w:val="008839AD"/>
    <w:rsid w:val="0088446C"/>
    <w:rsid w:val="008844C9"/>
    <w:rsid w:val="00885F10"/>
    <w:rsid w:val="00885F7B"/>
    <w:rsid w:val="0088613D"/>
    <w:rsid w:val="00886600"/>
    <w:rsid w:val="00892623"/>
    <w:rsid w:val="008939AF"/>
    <w:rsid w:val="00893AAB"/>
    <w:rsid w:val="008946BA"/>
    <w:rsid w:val="00894F65"/>
    <w:rsid w:val="00895308"/>
    <w:rsid w:val="00896279"/>
    <w:rsid w:val="008A185B"/>
    <w:rsid w:val="008A2B2D"/>
    <w:rsid w:val="008A3A9C"/>
    <w:rsid w:val="008A4DB0"/>
    <w:rsid w:val="008A7394"/>
    <w:rsid w:val="008B2E04"/>
    <w:rsid w:val="008B3862"/>
    <w:rsid w:val="008B438A"/>
    <w:rsid w:val="008B5187"/>
    <w:rsid w:val="008C3458"/>
    <w:rsid w:val="008C3689"/>
    <w:rsid w:val="008C3D4D"/>
    <w:rsid w:val="008C413C"/>
    <w:rsid w:val="008C6F92"/>
    <w:rsid w:val="008D26CF"/>
    <w:rsid w:val="008D4214"/>
    <w:rsid w:val="008D4587"/>
    <w:rsid w:val="008D5100"/>
    <w:rsid w:val="008D5B29"/>
    <w:rsid w:val="008E2C0C"/>
    <w:rsid w:val="008E3705"/>
    <w:rsid w:val="008E6053"/>
    <w:rsid w:val="008E65FC"/>
    <w:rsid w:val="008F02E3"/>
    <w:rsid w:val="008F4121"/>
    <w:rsid w:val="008F5DE1"/>
    <w:rsid w:val="008F6993"/>
    <w:rsid w:val="009000D6"/>
    <w:rsid w:val="00901CDE"/>
    <w:rsid w:val="009053ED"/>
    <w:rsid w:val="009062AB"/>
    <w:rsid w:val="00925A1E"/>
    <w:rsid w:val="009311FC"/>
    <w:rsid w:val="0093236B"/>
    <w:rsid w:val="00936998"/>
    <w:rsid w:val="009435A7"/>
    <w:rsid w:val="009453C2"/>
    <w:rsid w:val="009457F8"/>
    <w:rsid w:val="0094618D"/>
    <w:rsid w:val="00946D98"/>
    <w:rsid w:val="00950389"/>
    <w:rsid w:val="009514FE"/>
    <w:rsid w:val="00954350"/>
    <w:rsid w:val="00962F59"/>
    <w:rsid w:val="009643F5"/>
    <w:rsid w:val="00964BC4"/>
    <w:rsid w:val="00964D2A"/>
    <w:rsid w:val="00972216"/>
    <w:rsid w:val="00972522"/>
    <w:rsid w:val="00973E8B"/>
    <w:rsid w:val="00977C87"/>
    <w:rsid w:val="00980C8B"/>
    <w:rsid w:val="00987916"/>
    <w:rsid w:val="0099007F"/>
    <w:rsid w:val="00991E91"/>
    <w:rsid w:val="0099308A"/>
    <w:rsid w:val="009945AF"/>
    <w:rsid w:val="00996642"/>
    <w:rsid w:val="009A0F8C"/>
    <w:rsid w:val="009A1404"/>
    <w:rsid w:val="009A5510"/>
    <w:rsid w:val="009B28B0"/>
    <w:rsid w:val="009B3471"/>
    <w:rsid w:val="009B3851"/>
    <w:rsid w:val="009B3D50"/>
    <w:rsid w:val="009B507A"/>
    <w:rsid w:val="009B60B6"/>
    <w:rsid w:val="009B6432"/>
    <w:rsid w:val="009B729B"/>
    <w:rsid w:val="009B7414"/>
    <w:rsid w:val="009C11BB"/>
    <w:rsid w:val="009C30AB"/>
    <w:rsid w:val="009D2D3F"/>
    <w:rsid w:val="009D6050"/>
    <w:rsid w:val="009D624F"/>
    <w:rsid w:val="009E21E1"/>
    <w:rsid w:val="009E75E0"/>
    <w:rsid w:val="009F0328"/>
    <w:rsid w:val="009F1E4D"/>
    <w:rsid w:val="009F259A"/>
    <w:rsid w:val="009F33F7"/>
    <w:rsid w:val="00A00E37"/>
    <w:rsid w:val="00A031A6"/>
    <w:rsid w:val="00A064F9"/>
    <w:rsid w:val="00A074ED"/>
    <w:rsid w:val="00A07C38"/>
    <w:rsid w:val="00A101C7"/>
    <w:rsid w:val="00A12195"/>
    <w:rsid w:val="00A15515"/>
    <w:rsid w:val="00A20801"/>
    <w:rsid w:val="00A20994"/>
    <w:rsid w:val="00A219AB"/>
    <w:rsid w:val="00A24475"/>
    <w:rsid w:val="00A27E11"/>
    <w:rsid w:val="00A361F8"/>
    <w:rsid w:val="00A4048B"/>
    <w:rsid w:val="00A419F3"/>
    <w:rsid w:val="00A41F51"/>
    <w:rsid w:val="00A4577F"/>
    <w:rsid w:val="00A46990"/>
    <w:rsid w:val="00A55270"/>
    <w:rsid w:val="00A62FD4"/>
    <w:rsid w:val="00A64AD9"/>
    <w:rsid w:val="00A6571A"/>
    <w:rsid w:val="00A70047"/>
    <w:rsid w:val="00A76BB7"/>
    <w:rsid w:val="00A772F9"/>
    <w:rsid w:val="00A7751C"/>
    <w:rsid w:val="00A81D14"/>
    <w:rsid w:val="00A8272D"/>
    <w:rsid w:val="00A91B42"/>
    <w:rsid w:val="00A92A29"/>
    <w:rsid w:val="00A93673"/>
    <w:rsid w:val="00A93BF0"/>
    <w:rsid w:val="00A96322"/>
    <w:rsid w:val="00AA16F3"/>
    <w:rsid w:val="00AA2806"/>
    <w:rsid w:val="00AA3486"/>
    <w:rsid w:val="00AA74DA"/>
    <w:rsid w:val="00AB2AD6"/>
    <w:rsid w:val="00AB39C8"/>
    <w:rsid w:val="00AB4987"/>
    <w:rsid w:val="00AC0BD4"/>
    <w:rsid w:val="00AC26AD"/>
    <w:rsid w:val="00AC6C30"/>
    <w:rsid w:val="00AD0120"/>
    <w:rsid w:val="00AD3B30"/>
    <w:rsid w:val="00AD4FEA"/>
    <w:rsid w:val="00AD6B0E"/>
    <w:rsid w:val="00AE04C8"/>
    <w:rsid w:val="00AE13F8"/>
    <w:rsid w:val="00AE1D47"/>
    <w:rsid w:val="00AE2C4D"/>
    <w:rsid w:val="00AE2DF6"/>
    <w:rsid w:val="00AE347C"/>
    <w:rsid w:val="00AE59EC"/>
    <w:rsid w:val="00AF06E3"/>
    <w:rsid w:val="00AF06EC"/>
    <w:rsid w:val="00AF0AB7"/>
    <w:rsid w:val="00AF2B9B"/>
    <w:rsid w:val="00AF519F"/>
    <w:rsid w:val="00AF72C8"/>
    <w:rsid w:val="00B0079B"/>
    <w:rsid w:val="00B0126F"/>
    <w:rsid w:val="00B04477"/>
    <w:rsid w:val="00B102EC"/>
    <w:rsid w:val="00B14BF0"/>
    <w:rsid w:val="00B21AA5"/>
    <w:rsid w:val="00B271CE"/>
    <w:rsid w:val="00B272A6"/>
    <w:rsid w:val="00B31B8B"/>
    <w:rsid w:val="00B346D9"/>
    <w:rsid w:val="00B377CE"/>
    <w:rsid w:val="00B43432"/>
    <w:rsid w:val="00B436D7"/>
    <w:rsid w:val="00B43C9C"/>
    <w:rsid w:val="00B43E7E"/>
    <w:rsid w:val="00B440C8"/>
    <w:rsid w:val="00B44C60"/>
    <w:rsid w:val="00B511B5"/>
    <w:rsid w:val="00B52CF9"/>
    <w:rsid w:val="00B53A09"/>
    <w:rsid w:val="00B55AE5"/>
    <w:rsid w:val="00B637C4"/>
    <w:rsid w:val="00B73360"/>
    <w:rsid w:val="00B75896"/>
    <w:rsid w:val="00B82198"/>
    <w:rsid w:val="00B86D01"/>
    <w:rsid w:val="00B919F2"/>
    <w:rsid w:val="00B94B86"/>
    <w:rsid w:val="00B96E13"/>
    <w:rsid w:val="00B970D9"/>
    <w:rsid w:val="00B9721D"/>
    <w:rsid w:val="00BA04F1"/>
    <w:rsid w:val="00BA1477"/>
    <w:rsid w:val="00BA4768"/>
    <w:rsid w:val="00BA5B52"/>
    <w:rsid w:val="00BB7612"/>
    <w:rsid w:val="00BB7EC1"/>
    <w:rsid w:val="00BC35E8"/>
    <w:rsid w:val="00BC52FA"/>
    <w:rsid w:val="00BC7846"/>
    <w:rsid w:val="00BD50AB"/>
    <w:rsid w:val="00BD6854"/>
    <w:rsid w:val="00BD6EAF"/>
    <w:rsid w:val="00BE6690"/>
    <w:rsid w:val="00BE68A0"/>
    <w:rsid w:val="00BE7D00"/>
    <w:rsid w:val="00BF0ABC"/>
    <w:rsid w:val="00BF6499"/>
    <w:rsid w:val="00BF74C2"/>
    <w:rsid w:val="00C006AB"/>
    <w:rsid w:val="00C010C0"/>
    <w:rsid w:val="00C024A9"/>
    <w:rsid w:val="00C04505"/>
    <w:rsid w:val="00C072C0"/>
    <w:rsid w:val="00C10DB2"/>
    <w:rsid w:val="00C153FC"/>
    <w:rsid w:val="00C158F6"/>
    <w:rsid w:val="00C17AD6"/>
    <w:rsid w:val="00C221E5"/>
    <w:rsid w:val="00C223E9"/>
    <w:rsid w:val="00C236ED"/>
    <w:rsid w:val="00C23FED"/>
    <w:rsid w:val="00C317FE"/>
    <w:rsid w:val="00C32313"/>
    <w:rsid w:val="00C34DD4"/>
    <w:rsid w:val="00C36A81"/>
    <w:rsid w:val="00C36BE5"/>
    <w:rsid w:val="00C37983"/>
    <w:rsid w:val="00C41D15"/>
    <w:rsid w:val="00C457E5"/>
    <w:rsid w:val="00C46E6E"/>
    <w:rsid w:val="00C50282"/>
    <w:rsid w:val="00C5189B"/>
    <w:rsid w:val="00C526F2"/>
    <w:rsid w:val="00C53624"/>
    <w:rsid w:val="00C55938"/>
    <w:rsid w:val="00C57EEA"/>
    <w:rsid w:val="00C60EFD"/>
    <w:rsid w:val="00C639C8"/>
    <w:rsid w:val="00C64C9A"/>
    <w:rsid w:val="00C64D71"/>
    <w:rsid w:val="00C65C79"/>
    <w:rsid w:val="00C701C7"/>
    <w:rsid w:val="00C81AC4"/>
    <w:rsid w:val="00C83AF1"/>
    <w:rsid w:val="00C8583E"/>
    <w:rsid w:val="00C858C5"/>
    <w:rsid w:val="00C871DB"/>
    <w:rsid w:val="00C94D90"/>
    <w:rsid w:val="00C95EFF"/>
    <w:rsid w:val="00C961FE"/>
    <w:rsid w:val="00CA167C"/>
    <w:rsid w:val="00CA21D9"/>
    <w:rsid w:val="00CA2F70"/>
    <w:rsid w:val="00CA4BBE"/>
    <w:rsid w:val="00CA4C2B"/>
    <w:rsid w:val="00CA77F9"/>
    <w:rsid w:val="00CB3C6D"/>
    <w:rsid w:val="00CB7BFA"/>
    <w:rsid w:val="00CC0455"/>
    <w:rsid w:val="00CC5739"/>
    <w:rsid w:val="00CD05B5"/>
    <w:rsid w:val="00CD257B"/>
    <w:rsid w:val="00CE08B6"/>
    <w:rsid w:val="00CE1AB5"/>
    <w:rsid w:val="00CE1F77"/>
    <w:rsid w:val="00CE253B"/>
    <w:rsid w:val="00CE36C4"/>
    <w:rsid w:val="00CE4ABD"/>
    <w:rsid w:val="00CE507C"/>
    <w:rsid w:val="00CF0106"/>
    <w:rsid w:val="00CF2FDD"/>
    <w:rsid w:val="00CF45BF"/>
    <w:rsid w:val="00CF4A34"/>
    <w:rsid w:val="00CF6C49"/>
    <w:rsid w:val="00CF7B6C"/>
    <w:rsid w:val="00D00E22"/>
    <w:rsid w:val="00D11861"/>
    <w:rsid w:val="00D1486C"/>
    <w:rsid w:val="00D17223"/>
    <w:rsid w:val="00D22B6E"/>
    <w:rsid w:val="00D30987"/>
    <w:rsid w:val="00D31F19"/>
    <w:rsid w:val="00D326A7"/>
    <w:rsid w:val="00D3417A"/>
    <w:rsid w:val="00D360DC"/>
    <w:rsid w:val="00D375BE"/>
    <w:rsid w:val="00D3771D"/>
    <w:rsid w:val="00D421F1"/>
    <w:rsid w:val="00D4497A"/>
    <w:rsid w:val="00D4520A"/>
    <w:rsid w:val="00D472C8"/>
    <w:rsid w:val="00D50000"/>
    <w:rsid w:val="00D523F3"/>
    <w:rsid w:val="00D527BE"/>
    <w:rsid w:val="00D53023"/>
    <w:rsid w:val="00D567AD"/>
    <w:rsid w:val="00D57CCF"/>
    <w:rsid w:val="00D60F6D"/>
    <w:rsid w:val="00D61AF7"/>
    <w:rsid w:val="00D63A31"/>
    <w:rsid w:val="00D70EA8"/>
    <w:rsid w:val="00D74909"/>
    <w:rsid w:val="00D808D3"/>
    <w:rsid w:val="00D80CF5"/>
    <w:rsid w:val="00D8123D"/>
    <w:rsid w:val="00D81CA1"/>
    <w:rsid w:val="00D82274"/>
    <w:rsid w:val="00D84EDD"/>
    <w:rsid w:val="00D9384A"/>
    <w:rsid w:val="00D96B72"/>
    <w:rsid w:val="00D96FA9"/>
    <w:rsid w:val="00DA073D"/>
    <w:rsid w:val="00DA0D32"/>
    <w:rsid w:val="00DA11BA"/>
    <w:rsid w:val="00DA34BC"/>
    <w:rsid w:val="00DA3B62"/>
    <w:rsid w:val="00DA5620"/>
    <w:rsid w:val="00DA6B0E"/>
    <w:rsid w:val="00DB06BF"/>
    <w:rsid w:val="00DB54F5"/>
    <w:rsid w:val="00DB582D"/>
    <w:rsid w:val="00DC325C"/>
    <w:rsid w:val="00DC4DC1"/>
    <w:rsid w:val="00DC4F00"/>
    <w:rsid w:val="00DC55D3"/>
    <w:rsid w:val="00DD2839"/>
    <w:rsid w:val="00DE0D1C"/>
    <w:rsid w:val="00DE39F9"/>
    <w:rsid w:val="00DE3ACB"/>
    <w:rsid w:val="00DE3C7B"/>
    <w:rsid w:val="00DE6941"/>
    <w:rsid w:val="00DF50FE"/>
    <w:rsid w:val="00E07B0F"/>
    <w:rsid w:val="00E122CE"/>
    <w:rsid w:val="00E12EBD"/>
    <w:rsid w:val="00E15EF0"/>
    <w:rsid w:val="00E178B2"/>
    <w:rsid w:val="00E2010B"/>
    <w:rsid w:val="00E205C2"/>
    <w:rsid w:val="00E23317"/>
    <w:rsid w:val="00E2527C"/>
    <w:rsid w:val="00E271E5"/>
    <w:rsid w:val="00E30B90"/>
    <w:rsid w:val="00E30D2E"/>
    <w:rsid w:val="00E35699"/>
    <w:rsid w:val="00E35B36"/>
    <w:rsid w:val="00E40BB7"/>
    <w:rsid w:val="00E45562"/>
    <w:rsid w:val="00E456E4"/>
    <w:rsid w:val="00E46BEC"/>
    <w:rsid w:val="00E4721A"/>
    <w:rsid w:val="00E518EA"/>
    <w:rsid w:val="00E54256"/>
    <w:rsid w:val="00E60017"/>
    <w:rsid w:val="00E61153"/>
    <w:rsid w:val="00E61ABE"/>
    <w:rsid w:val="00E62125"/>
    <w:rsid w:val="00E634FE"/>
    <w:rsid w:val="00E635FF"/>
    <w:rsid w:val="00E6603E"/>
    <w:rsid w:val="00E66D82"/>
    <w:rsid w:val="00E671E2"/>
    <w:rsid w:val="00E7360E"/>
    <w:rsid w:val="00E778DC"/>
    <w:rsid w:val="00E77C05"/>
    <w:rsid w:val="00E80E42"/>
    <w:rsid w:val="00E82130"/>
    <w:rsid w:val="00E82283"/>
    <w:rsid w:val="00E877CE"/>
    <w:rsid w:val="00E92868"/>
    <w:rsid w:val="00E928D0"/>
    <w:rsid w:val="00E97902"/>
    <w:rsid w:val="00EA14CE"/>
    <w:rsid w:val="00EA2224"/>
    <w:rsid w:val="00EA2464"/>
    <w:rsid w:val="00EA54B0"/>
    <w:rsid w:val="00EA7749"/>
    <w:rsid w:val="00EA7922"/>
    <w:rsid w:val="00EB1B88"/>
    <w:rsid w:val="00EB21B4"/>
    <w:rsid w:val="00EC116B"/>
    <w:rsid w:val="00EC19C4"/>
    <w:rsid w:val="00EC3C1F"/>
    <w:rsid w:val="00EC3EBE"/>
    <w:rsid w:val="00EC5813"/>
    <w:rsid w:val="00EC71DE"/>
    <w:rsid w:val="00EC7722"/>
    <w:rsid w:val="00ED0A5D"/>
    <w:rsid w:val="00ED499F"/>
    <w:rsid w:val="00ED5F32"/>
    <w:rsid w:val="00EE0CDC"/>
    <w:rsid w:val="00EE3F36"/>
    <w:rsid w:val="00EE62AD"/>
    <w:rsid w:val="00EE7AD5"/>
    <w:rsid w:val="00EF07AC"/>
    <w:rsid w:val="00EF16A3"/>
    <w:rsid w:val="00EF2879"/>
    <w:rsid w:val="00EF682C"/>
    <w:rsid w:val="00F00271"/>
    <w:rsid w:val="00F00677"/>
    <w:rsid w:val="00F02CEC"/>
    <w:rsid w:val="00F03540"/>
    <w:rsid w:val="00F04BF5"/>
    <w:rsid w:val="00F05476"/>
    <w:rsid w:val="00F0556E"/>
    <w:rsid w:val="00F07C32"/>
    <w:rsid w:val="00F14C06"/>
    <w:rsid w:val="00F15330"/>
    <w:rsid w:val="00F20638"/>
    <w:rsid w:val="00F20C31"/>
    <w:rsid w:val="00F21D58"/>
    <w:rsid w:val="00F26538"/>
    <w:rsid w:val="00F3011F"/>
    <w:rsid w:val="00F30B8F"/>
    <w:rsid w:val="00F33934"/>
    <w:rsid w:val="00F418AB"/>
    <w:rsid w:val="00F41F5C"/>
    <w:rsid w:val="00F440E1"/>
    <w:rsid w:val="00F560A9"/>
    <w:rsid w:val="00F569ED"/>
    <w:rsid w:val="00F618D3"/>
    <w:rsid w:val="00F65C5F"/>
    <w:rsid w:val="00F706E5"/>
    <w:rsid w:val="00F76600"/>
    <w:rsid w:val="00F829DE"/>
    <w:rsid w:val="00F85A9C"/>
    <w:rsid w:val="00F92326"/>
    <w:rsid w:val="00F924CE"/>
    <w:rsid w:val="00F9275C"/>
    <w:rsid w:val="00FA12D4"/>
    <w:rsid w:val="00FA1F49"/>
    <w:rsid w:val="00FA4220"/>
    <w:rsid w:val="00FA4589"/>
    <w:rsid w:val="00FA4CF9"/>
    <w:rsid w:val="00FA57B2"/>
    <w:rsid w:val="00FB65D3"/>
    <w:rsid w:val="00FC1206"/>
    <w:rsid w:val="00FC141D"/>
    <w:rsid w:val="00FC16E3"/>
    <w:rsid w:val="00FC1FA5"/>
    <w:rsid w:val="00FE133B"/>
    <w:rsid w:val="00FF1579"/>
    <w:rsid w:val="00FF1F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A748AD"/>
  <w15:chartTrackingRefBased/>
  <w15:docId w15:val="{D3624A45-1B39-4E78-990C-5C43B6051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uiPriority="99"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323C3"/>
    <w:rPr>
      <w:sz w:val="24"/>
    </w:rPr>
  </w:style>
  <w:style w:type="paragraph" w:styleId="Nadpis1">
    <w:name w:val="heading 1"/>
    <w:basedOn w:val="Normln"/>
    <w:next w:val="Normln"/>
    <w:autoRedefine/>
    <w:qFormat/>
    <w:rsid w:val="00682A98"/>
    <w:pPr>
      <w:keepNext/>
      <w:numPr>
        <w:numId w:val="1"/>
      </w:numPr>
      <w:spacing w:before="240" w:after="240"/>
      <w:ind w:left="426" w:hanging="142"/>
      <w:jc w:val="both"/>
      <w:outlineLvl w:val="0"/>
    </w:pPr>
    <w:rPr>
      <w:b/>
      <w:szCs w:val="24"/>
      <w:u w:val="single"/>
    </w:rPr>
  </w:style>
  <w:style w:type="paragraph" w:styleId="Nadpis2">
    <w:name w:val="heading 2"/>
    <w:basedOn w:val="Normln"/>
    <w:next w:val="Normln"/>
    <w:uiPriority w:val="9"/>
    <w:qFormat/>
    <w:rsid w:val="00AE59EC"/>
    <w:pPr>
      <w:keepNext/>
      <w:numPr>
        <w:ilvl w:val="1"/>
        <w:numId w:val="1"/>
      </w:numPr>
      <w:ind w:left="0" w:firstLine="0"/>
      <w:outlineLvl w:val="1"/>
    </w:pPr>
    <w:rPr>
      <w:b/>
      <w:snapToGrid w:val="0"/>
    </w:rPr>
  </w:style>
  <w:style w:type="paragraph" w:styleId="Nadpis3">
    <w:name w:val="heading 3"/>
    <w:basedOn w:val="Normln"/>
    <w:next w:val="Normln"/>
    <w:link w:val="Nadpis3Char"/>
    <w:autoRedefine/>
    <w:qFormat/>
    <w:rsid w:val="00406C2A"/>
    <w:pPr>
      <w:keepNext/>
      <w:numPr>
        <w:numId w:val="24"/>
      </w:numPr>
      <w:tabs>
        <w:tab w:val="left" w:pos="284"/>
      </w:tabs>
      <w:spacing w:before="240" w:after="60"/>
      <w:jc w:val="both"/>
      <w:outlineLvl w:val="2"/>
    </w:pPr>
    <w:rPr>
      <w:b/>
      <w:bCs/>
      <w:snapToGrid w:val="0"/>
      <w:szCs w:val="24"/>
    </w:rPr>
  </w:style>
  <w:style w:type="paragraph" w:styleId="Nadpis4">
    <w:name w:val="heading 4"/>
    <w:basedOn w:val="Normln"/>
    <w:next w:val="Normln"/>
    <w:link w:val="Nadpis4Char"/>
    <w:autoRedefine/>
    <w:qFormat/>
    <w:rsid w:val="00FF1579"/>
    <w:pPr>
      <w:keepNext/>
      <w:numPr>
        <w:ilvl w:val="3"/>
        <w:numId w:val="1"/>
      </w:numPr>
      <w:tabs>
        <w:tab w:val="left" w:pos="142"/>
        <w:tab w:val="num" w:pos="567"/>
        <w:tab w:val="num" w:pos="1080"/>
      </w:tabs>
      <w:outlineLvl w:val="3"/>
    </w:pPr>
    <w:rPr>
      <w:snapToGrid w:val="0"/>
    </w:rPr>
  </w:style>
  <w:style w:type="paragraph" w:styleId="Nadpis5">
    <w:name w:val="heading 5"/>
    <w:basedOn w:val="Normln"/>
    <w:next w:val="Normln"/>
    <w:qFormat/>
    <w:rsid w:val="00F15330"/>
    <w:pPr>
      <w:keepNext/>
      <w:numPr>
        <w:ilvl w:val="4"/>
        <w:numId w:val="1"/>
      </w:numPr>
      <w:outlineLvl w:val="4"/>
    </w:pPr>
    <w:rPr>
      <w:b/>
      <w:sz w:val="28"/>
    </w:rPr>
  </w:style>
  <w:style w:type="paragraph" w:styleId="Nadpis6">
    <w:name w:val="heading 6"/>
    <w:basedOn w:val="Normln"/>
    <w:next w:val="Normln"/>
    <w:qFormat/>
    <w:rsid w:val="00F15330"/>
    <w:pPr>
      <w:keepNext/>
      <w:numPr>
        <w:ilvl w:val="5"/>
        <w:numId w:val="1"/>
      </w:numPr>
      <w:outlineLvl w:val="5"/>
    </w:pPr>
  </w:style>
  <w:style w:type="paragraph" w:styleId="Nadpis7">
    <w:name w:val="heading 7"/>
    <w:basedOn w:val="Normln"/>
    <w:next w:val="Normln"/>
    <w:qFormat/>
    <w:rsid w:val="00F15330"/>
    <w:pPr>
      <w:keepNext/>
      <w:numPr>
        <w:ilvl w:val="6"/>
        <w:numId w:val="1"/>
      </w:numPr>
      <w:outlineLvl w:val="6"/>
    </w:pPr>
    <w:rPr>
      <w:b/>
      <w:sz w:val="28"/>
    </w:rPr>
  </w:style>
  <w:style w:type="paragraph" w:styleId="Nadpis8">
    <w:name w:val="heading 8"/>
    <w:basedOn w:val="Normln"/>
    <w:next w:val="Normln"/>
    <w:qFormat/>
    <w:rsid w:val="00F15330"/>
    <w:pPr>
      <w:keepNext/>
      <w:numPr>
        <w:ilvl w:val="7"/>
        <w:numId w:val="1"/>
      </w:numPr>
      <w:jc w:val="center"/>
      <w:outlineLvl w:val="7"/>
    </w:pPr>
    <w:rPr>
      <w:b/>
      <w:bCs/>
      <w:sz w:val="28"/>
    </w:rPr>
  </w:style>
  <w:style w:type="paragraph" w:styleId="Nadpis9">
    <w:name w:val="heading 9"/>
    <w:basedOn w:val="Normln"/>
    <w:next w:val="Normln"/>
    <w:qFormat/>
    <w:rsid w:val="00F15330"/>
    <w:pPr>
      <w:keepNext/>
      <w:numPr>
        <w:ilvl w:val="8"/>
        <w:numId w:val="1"/>
      </w:numPr>
      <w:jc w:val="center"/>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style>
  <w:style w:type="paragraph" w:styleId="Zhlav">
    <w:name w:val="header"/>
    <w:basedOn w:val="Normln"/>
    <w:link w:val="ZhlavChar"/>
    <w:uiPriority w:val="99"/>
    <w:pPr>
      <w:tabs>
        <w:tab w:val="center" w:pos="4536"/>
        <w:tab w:val="right" w:pos="9072"/>
      </w:tabs>
    </w:pPr>
  </w:style>
  <w:style w:type="paragraph" w:styleId="Zpat">
    <w:name w:val="footer"/>
    <w:basedOn w:val="Normln"/>
    <w:pPr>
      <w:tabs>
        <w:tab w:val="center" w:pos="4536"/>
        <w:tab w:val="right" w:pos="9072"/>
      </w:tabs>
    </w:pPr>
  </w:style>
  <w:style w:type="character" w:styleId="slostrnky">
    <w:name w:val="page number"/>
    <w:basedOn w:val="Standardnpsmoodstavce"/>
  </w:style>
  <w:style w:type="paragraph" w:styleId="Zkladntext2">
    <w:name w:val="Body Text 2"/>
    <w:aliases w:val="Základní text 2 Char1,Základní text 2 Char Char,Základní text 2 Char"/>
    <w:basedOn w:val="Normln"/>
    <w:link w:val="Zkladntext2Char2"/>
    <w:pPr>
      <w:ind w:left="227"/>
    </w:pPr>
    <w:rPr>
      <w:snapToGrid w:val="0"/>
    </w:rPr>
  </w:style>
  <w:style w:type="paragraph" w:styleId="Obsah1">
    <w:name w:val="toc 1"/>
    <w:basedOn w:val="Normln"/>
    <w:next w:val="Normln"/>
    <w:autoRedefine/>
    <w:uiPriority w:val="39"/>
    <w:rsid w:val="00504E89"/>
    <w:pPr>
      <w:tabs>
        <w:tab w:val="left" w:pos="480"/>
        <w:tab w:val="right" w:leader="dot" w:pos="10195"/>
      </w:tabs>
      <w:spacing w:before="60" w:after="60"/>
    </w:pPr>
    <w:rPr>
      <w:bCs/>
    </w:rPr>
  </w:style>
  <w:style w:type="paragraph" w:styleId="Obsah2">
    <w:name w:val="toc 2"/>
    <w:basedOn w:val="Normln"/>
    <w:next w:val="Normln"/>
    <w:autoRedefine/>
    <w:uiPriority w:val="39"/>
    <w:rsid w:val="00B73360"/>
    <w:pPr>
      <w:spacing w:before="120"/>
      <w:ind w:left="240"/>
    </w:pPr>
    <w:rPr>
      <w:i/>
      <w:iCs/>
      <w:sz w:val="20"/>
    </w:rPr>
  </w:style>
  <w:style w:type="paragraph" w:styleId="Obsah3">
    <w:name w:val="toc 3"/>
    <w:basedOn w:val="Normln"/>
    <w:next w:val="Normln"/>
    <w:autoRedefine/>
    <w:uiPriority w:val="39"/>
    <w:rsid w:val="00365348"/>
    <w:pPr>
      <w:ind w:left="480"/>
    </w:pPr>
    <w:rPr>
      <w:sz w:val="20"/>
    </w:rPr>
  </w:style>
  <w:style w:type="paragraph" w:styleId="Obsah4">
    <w:name w:val="toc 4"/>
    <w:basedOn w:val="Normln"/>
    <w:next w:val="Normln"/>
    <w:autoRedefine/>
    <w:semiHidden/>
    <w:rsid w:val="00365348"/>
    <w:pPr>
      <w:ind w:left="720"/>
    </w:pPr>
    <w:rPr>
      <w:sz w:val="20"/>
    </w:rPr>
  </w:style>
  <w:style w:type="paragraph" w:styleId="Obsah5">
    <w:name w:val="toc 5"/>
    <w:basedOn w:val="Normln"/>
    <w:next w:val="Normln"/>
    <w:autoRedefine/>
    <w:semiHidden/>
    <w:pPr>
      <w:ind w:left="960"/>
    </w:pPr>
    <w:rPr>
      <w:sz w:val="20"/>
    </w:rPr>
  </w:style>
  <w:style w:type="paragraph" w:styleId="Obsah6">
    <w:name w:val="toc 6"/>
    <w:basedOn w:val="Normln"/>
    <w:next w:val="Normln"/>
    <w:autoRedefine/>
    <w:semiHidden/>
    <w:pPr>
      <w:ind w:left="1200"/>
    </w:pPr>
    <w:rPr>
      <w:sz w:val="20"/>
    </w:rPr>
  </w:style>
  <w:style w:type="paragraph" w:styleId="Obsah7">
    <w:name w:val="toc 7"/>
    <w:basedOn w:val="Normln"/>
    <w:next w:val="Normln"/>
    <w:autoRedefine/>
    <w:semiHidden/>
    <w:pPr>
      <w:ind w:left="1440"/>
    </w:pPr>
    <w:rPr>
      <w:sz w:val="20"/>
    </w:rPr>
  </w:style>
  <w:style w:type="paragraph" w:styleId="Obsah8">
    <w:name w:val="toc 8"/>
    <w:basedOn w:val="Normln"/>
    <w:next w:val="Normln"/>
    <w:autoRedefine/>
    <w:semiHidden/>
    <w:pPr>
      <w:ind w:left="1680"/>
    </w:pPr>
    <w:rPr>
      <w:sz w:val="20"/>
    </w:rPr>
  </w:style>
  <w:style w:type="paragraph" w:styleId="Obsah9">
    <w:name w:val="toc 9"/>
    <w:basedOn w:val="Normln"/>
    <w:next w:val="Normln"/>
    <w:autoRedefine/>
    <w:semiHidden/>
    <w:pPr>
      <w:ind w:left="1920"/>
    </w:pPr>
    <w:rPr>
      <w:sz w:val="20"/>
    </w:rPr>
  </w:style>
  <w:style w:type="paragraph" w:customStyle="1" w:styleId="sloseznamu">
    <w:name w:val="Číslo seznamu"/>
    <w:pPr>
      <w:widowControl w:val="0"/>
      <w:ind w:left="720"/>
    </w:pPr>
    <w:rPr>
      <w:snapToGrid w:val="0"/>
      <w:color w:val="000000"/>
      <w:sz w:val="24"/>
    </w:rPr>
  </w:style>
  <w:style w:type="character" w:styleId="Hypertextovodkaz">
    <w:name w:val="Hyperlink"/>
    <w:uiPriority w:val="99"/>
    <w:rPr>
      <w:color w:val="0000FF"/>
      <w:u w:val="single"/>
    </w:rPr>
  </w:style>
  <w:style w:type="character" w:styleId="Sledovanodkaz">
    <w:name w:val="FollowedHyperlink"/>
    <w:rPr>
      <w:color w:val="800080"/>
      <w:u w:val="single"/>
    </w:rPr>
  </w:style>
  <w:style w:type="table" w:styleId="Mkatabulky">
    <w:name w:val="Table Grid"/>
    <w:basedOn w:val="Normlntabulka"/>
    <w:rsid w:val="00D96B7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2">
    <w:name w:val="Základní text 2 Char2"/>
    <w:aliases w:val="Základní text 2 Char1 Char,Základní text 2 Char Char Char,Základní text 2 Char Char1"/>
    <w:link w:val="Zkladntext2"/>
    <w:rsid w:val="00221E3B"/>
    <w:rPr>
      <w:snapToGrid w:val="0"/>
      <w:sz w:val="24"/>
      <w:lang w:val="cs-CZ" w:eastAsia="cs-CZ" w:bidi="ar-SA"/>
    </w:rPr>
  </w:style>
  <w:style w:type="paragraph" w:styleId="Zkladntextodsazen">
    <w:name w:val="Body Text Indent"/>
    <w:basedOn w:val="Normln"/>
    <w:rsid w:val="00221E3B"/>
    <w:pPr>
      <w:spacing w:after="120"/>
      <w:ind w:left="283"/>
    </w:pPr>
  </w:style>
  <w:style w:type="character" w:customStyle="1" w:styleId="Nadpis3Char">
    <w:name w:val="Nadpis 3 Char"/>
    <w:link w:val="Nadpis3"/>
    <w:rsid w:val="00406C2A"/>
    <w:rPr>
      <w:b/>
      <w:bCs/>
      <w:snapToGrid w:val="0"/>
      <w:sz w:val="24"/>
      <w:szCs w:val="24"/>
    </w:rPr>
  </w:style>
  <w:style w:type="character" w:customStyle="1" w:styleId="Zkladntext2Char1CharChar">
    <w:name w:val="Základní text 2 Char1 Char Char"/>
    <w:aliases w:val="Základní text 2 Char Char Char Char,Základní text 2 Char1 Char1,Základní text 2 Char Char Char1"/>
    <w:rsid w:val="009F0328"/>
    <w:rPr>
      <w:snapToGrid w:val="0"/>
      <w:sz w:val="24"/>
      <w:lang w:val="cs-CZ" w:eastAsia="cs-CZ" w:bidi="ar-SA"/>
    </w:rPr>
  </w:style>
  <w:style w:type="paragraph" w:styleId="Hlavikaobsahu">
    <w:name w:val="toa heading"/>
    <w:basedOn w:val="Normln"/>
    <w:next w:val="Normln"/>
    <w:semiHidden/>
    <w:rsid w:val="00F41F5C"/>
    <w:pPr>
      <w:autoSpaceDE w:val="0"/>
      <w:autoSpaceDN w:val="0"/>
      <w:spacing w:before="120"/>
    </w:pPr>
    <w:rPr>
      <w:b/>
      <w:bCs/>
      <w:spacing w:val="-5"/>
      <w:szCs w:val="24"/>
    </w:rPr>
  </w:style>
  <w:style w:type="paragraph" w:styleId="Textbubliny">
    <w:name w:val="Balloon Text"/>
    <w:basedOn w:val="Normln"/>
    <w:semiHidden/>
    <w:rsid w:val="004839B9"/>
    <w:rPr>
      <w:rFonts w:ascii="Tahoma" w:hAnsi="Tahoma" w:cs="Tahoma"/>
      <w:sz w:val="16"/>
      <w:szCs w:val="16"/>
    </w:rPr>
  </w:style>
  <w:style w:type="character" w:customStyle="1" w:styleId="Nadpis4Char">
    <w:name w:val="Nadpis 4 Char"/>
    <w:link w:val="Nadpis4"/>
    <w:rsid w:val="00FF1579"/>
    <w:rPr>
      <w:snapToGrid w:val="0"/>
      <w:sz w:val="24"/>
    </w:rPr>
  </w:style>
  <w:style w:type="paragraph" w:customStyle="1" w:styleId="nadpis10">
    <w:name w:val="nadpis1"/>
    <w:basedOn w:val="Normln"/>
    <w:next w:val="Obsah2"/>
    <w:rsid w:val="00B73360"/>
    <w:pPr>
      <w:keepNext/>
      <w:tabs>
        <w:tab w:val="left" w:pos="6521"/>
      </w:tabs>
      <w:jc w:val="center"/>
      <w:outlineLvl w:val="3"/>
    </w:pPr>
    <w:rPr>
      <w:sz w:val="28"/>
    </w:rPr>
  </w:style>
  <w:style w:type="character" w:customStyle="1" w:styleId="value">
    <w:name w:val="value"/>
    <w:basedOn w:val="Standardnpsmoodstavce"/>
    <w:rsid w:val="0076772B"/>
  </w:style>
  <w:style w:type="paragraph" w:customStyle="1" w:styleId="Default">
    <w:name w:val="Default"/>
    <w:rsid w:val="0076772B"/>
    <w:pPr>
      <w:autoSpaceDE w:val="0"/>
      <w:autoSpaceDN w:val="0"/>
      <w:adjustRightInd w:val="0"/>
    </w:pPr>
    <w:rPr>
      <w:rFonts w:ascii="Arial" w:eastAsia="Calibri" w:hAnsi="Arial" w:cs="Arial"/>
      <w:color w:val="000000"/>
      <w:sz w:val="24"/>
      <w:szCs w:val="24"/>
      <w:lang w:eastAsia="en-US"/>
    </w:rPr>
  </w:style>
  <w:style w:type="paragraph" w:styleId="Odstavecseseznamem">
    <w:name w:val="List Paragraph"/>
    <w:basedOn w:val="Normln"/>
    <w:uiPriority w:val="34"/>
    <w:qFormat/>
    <w:rsid w:val="00964BC4"/>
    <w:pPr>
      <w:ind w:left="708"/>
    </w:pPr>
  </w:style>
  <w:style w:type="character" w:styleId="Odkaznakoment">
    <w:name w:val="annotation reference"/>
    <w:rsid w:val="00901CDE"/>
    <w:rPr>
      <w:sz w:val="16"/>
      <w:szCs w:val="16"/>
    </w:rPr>
  </w:style>
  <w:style w:type="paragraph" w:styleId="Textkomente">
    <w:name w:val="annotation text"/>
    <w:basedOn w:val="Normln"/>
    <w:link w:val="TextkomenteChar"/>
    <w:rsid w:val="00901CDE"/>
    <w:rPr>
      <w:sz w:val="20"/>
    </w:rPr>
  </w:style>
  <w:style w:type="character" w:customStyle="1" w:styleId="TextkomenteChar">
    <w:name w:val="Text komentáře Char"/>
    <w:basedOn w:val="Standardnpsmoodstavce"/>
    <w:link w:val="Textkomente"/>
    <w:rsid w:val="00901CDE"/>
  </w:style>
  <w:style w:type="paragraph" w:styleId="Pedmtkomente">
    <w:name w:val="annotation subject"/>
    <w:basedOn w:val="Textkomente"/>
    <w:next w:val="Textkomente"/>
    <w:link w:val="PedmtkomenteChar"/>
    <w:rsid w:val="00901CDE"/>
    <w:rPr>
      <w:b/>
      <w:bCs/>
    </w:rPr>
  </w:style>
  <w:style w:type="character" w:customStyle="1" w:styleId="PedmtkomenteChar">
    <w:name w:val="Předmět komentáře Char"/>
    <w:link w:val="Pedmtkomente"/>
    <w:rsid w:val="00901CDE"/>
    <w:rPr>
      <w:b/>
      <w:bCs/>
    </w:rPr>
  </w:style>
  <w:style w:type="paragraph" w:customStyle="1" w:styleId="Odrka">
    <w:name w:val="Odrážka"/>
    <w:basedOn w:val="Normln"/>
    <w:rsid w:val="00105E9C"/>
    <w:pPr>
      <w:spacing w:before="40" w:after="40"/>
    </w:pPr>
    <w:rPr>
      <w:sz w:val="20"/>
    </w:rPr>
  </w:style>
  <w:style w:type="paragraph" w:styleId="Normlnweb">
    <w:name w:val="Normal (Web)"/>
    <w:basedOn w:val="Normln"/>
    <w:uiPriority w:val="99"/>
    <w:rsid w:val="00105E9C"/>
    <w:pPr>
      <w:spacing w:before="100" w:beforeAutospacing="1" w:after="100" w:afterAutospacing="1"/>
    </w:pPr>
    <w:rPr>
      <w:szCs w:val="24"/>
    </w:rPr>
  </w:style>
  <w:style w:type="paragraph" w:styleId="Nadpisobsahu">
    <w:name w:val="TOC Heading"/>
    <w:basedOn w:val="Nadpis1"/>
    <w:next w:val="Normln"/>
    <w:uiPriority w:val="39"/>
    <w:unhideWhenUsed/>
    <w:qFormat/>
    <w:rsid w:val="00504E89"/>
    <w:pPr>
      <w:keepLines/>
      <w:numPr>
        <w:numId w:val="0"/>
      </w:numPr>
      <w:spacing w:line="259" w:lineRule="auto"/>
      <w:outlineLvl w:val="9"/>
    </w:pPr>
    <w:rPr>
      <w:rFonts w:ascii="Calibri Light" w:hAnsi="Calibri Light"/>
      <w:b w:val="0"/>
      <w:color w:val="2E74B5"/>
      <w:sz w:val="32"/>
      <w:szCs w:val="32"/>
      <w:u w:val="none"/>
    </w:rPr>
  </w:style>
  <w:style w:type="character" w:styleId="Siln">
    <w:name w:val="Strong"/>
    <w:uiPriority w:val="99"/>
    <w:qFormat/>
    <w:rsid w:val="008D4587"/>
    <w:rPr>
      <w:b/>
      <w:bCs/>
    </w:rPr>
  </w:style>
  <w:style w:type="paragraph" w:customStyle="1" w:styleId="NormlnTun">
    <w:name w:val="Normální + Tučné"/>
    <w:basedOn w:val="Normln"/>
    <w:rsid w:val="008575B2"/>
    <w:pPr>
      <w:jc w:val="both"/>
    </w:pPr>
    <w:rPr>
      <w:b/>
      <w:szCs w:val="24"/>
    </w:rPr>
  </w:style>
  <w:style w:type="paragraph" w:styleId="Revize">
    <w:name w:val="Revision"/>
    <w:hidden/>
    <w:uiPriority w:val="99"/>
    <w:semiHidden/>
    <w:rsid w:val="0067547B"/>
    <w:rPr>
      <w:sz w:val="24"/>
    </w:rPr>
  </w:style>
  <w:style w:type="character" w:customStyle="1" w:styleId="ZhlavChar">
    <w:name w:val="Záhlaví Char"/>
    <w:link w:val="Zhlav"/>
    <w:uiPriority w:val="99"/>
    <w:rsid w:val="00761EDF"/>
    <w:rPr>
      <w:sz w:val="24"/>
    </w:rPr>
  </w:style>
  <w:style w:type="character" w:customStyle="1" w:styleId="Nevyeenzmnka1">
    <w:name w:val="Nevyřešená zmínka1"/>
    <w:uiPriority w:val="99"/>
    <w:semiHidden/>
    <w:unhideWhenUsed/>
    <w:rsid w:val="00E77C05"/>
    <w:rPr>
      <w:color w:val="605E5C"/>
      <w:shd w:val="clear" w:color="auto" w:fill="E1DFDD"/>
    </w:rPr>
  </w:style>
  <w:style w:type="character" w:customStyle="1" w:styleId="Nevyeenzmnka2">
    <w:name w:val="Nevyřešená zmínka2"/>
    <w:basedOn w:val="Standardnpsmoodstavce"/>
    <w:uiPriority w:val="99"/>
    <w:semiHidden/>
    <w:unhideWhenUsed/>
    <w:rsid w:val="005D15F6"/>
    <w:rPr>
      <w:color w:val="605E5C"/>
      <w:shd w:val="clear" w:color="auto" w:fill="E1DFDD"/>
    </w:rPr>
  </w:style>
  <w:style w:type="character" w:customStyle="1" w:styleId="Nevyeenzmnka3">
    <w:name w:val="Nevyřešená zmínka3"/>
    <w:basedOn w:val="Standardnpsmoodstavce"/>
    <w:uiPriority w:val="99"/>
    <w:semiHidden/>
    <w:unhideWhenUsed/>
    <w:rsid w:val="00CE1F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39" Type="http://schemas.openxmlformats.org/officeDocument/2006/relationships/hyperlink" Target="mailto:jiri.skrecek@lompraha.cz"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file:///\\lo.local\public\company\14046\QMS\Podnikov&#225;%20&#345;idic&#237;%20dokumentace\Organiza&#269;n&#237;%20normy\POS_Podnikov&#233;%20organiza&#269;n&#237;%20sm&#283;rnice\POS052.docx" TargetMode="External"/><Relationship Id="rId42" Type="http://schemas.openxmlformats.org/officeDocument/2006/relationships/header" Target="header13.xml"/><Relationship Id="rId47" Type="http://schemas.openxmlformats.org/officeDocument/2006/relationships/header" Target="header16.xml"/><Relationship Id="rId50" Type="http://schemas.openxmlformats.org/officeDocument/2006/relationships/header" Target="header18.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prerov-airport.cz/" TargetMode="External"/><Relationship Id="rId25" Type="http://schemas.openxmlformats.org/officeDocument/2006/relationships/image" Target="media/image3.jpeg"/><Relationship Id="rId33" Type="http://schemas.openxmlformats.org/officeDocument/2006/relationships/hyperlink" Target="mailto:jiri.skrecek@lompraha.cz" TargetMode="External"/><Relationship Id="rId38" Type="http://schemas.openxmlformats.org/officeDocument/2006/relationships/header" Target="header11.xm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file:///\\lo.local\public\company\14046\QMS\Podnikov&#225;%20&#345;idic&#237;%20dokumentace\Organiza&#269;n&#237;%20normy\SOP%20-%20Syst&#233;mov&#233;%20organiza&#269;n&#237;%20p&#345;&#237;ru&#269;ky\SOP029.docx" TargetMode="External"/><Relationship Id="rId29" Type="http://schemas.openxmlformats.org/officeDocument/2006/relationships/hyperlink" Target="file:///\\lo.local\public\company\14046\QMS\Podnikov&#225;%20&#345;idic&#237;%20dokumentace\Organiza&#269;n&#237;%20normy\POS_Podnikov&#233;%20organiza&#269;n&#237;%20sm&#283;rnice\P&#345;&#237;lohy%20k%20POS\POS052\01POS052.docx" TargetMode="External"/><Relationship Id="rId41" Type="http://schemas.openxmlformats.org/officeDocument/2006/relationships/header" Target="header1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yperlink" Target="file:///\\lo.local\public\Company\14046\QMS\Podnikov&#225;%20&#345;idic&#237;%20dokumentace\Organiza&#269;n&#237;%20normy\POS_Podnikov&#233;%20organiza&#269;n&#237;%20sm&#283;rnice\P&#345;&#237;lohy%20k%20POS\POS052\07POS052.docx" TargetMode="External"/><Relationship Id="rId37" Type="http://schemas.openxmlformats.org/officeDocument/2006/relationships/footer" Target="footer7.xml"/><Relationship Id="rId40" Type="http://schemas.openxmlformats.org/officeDocument/2006/relationships/hyperlink" Target="mailto:jiri.skrecek@lompraha.cz" TargetMode="External"/><Relationship Id="rId45" Type="http://schemas.openxmlformats.org/officeDocument/2006/relationships/hyperlink" Target="file:///\\lo.local\public\company\14046\QMS\Podnikov&#225;%20&#345;idic&#237;%20dokumentace\Organiza&#269;n&#237;%20normy\POS_Podnikov&#233;%20organiza&#269;n&#237;%20sm&#283;rnice\POS052.docx" TargetMode="External"/><Relationship Id="rId53"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hyperlink" Target="file:///\\lo.local\public\Company\14046\QMS\Podnikov&#225;%20&#345;idic&#237;%20dokumentace\Organiza&#269;n&#237;%20normy\POS_Podnikov&#233;%20organiza&#269;n&#237;%20sm&#283;rnice\POS052.docx" TargetMode="External"/><Relationship Id="rId36" Type="http://schemas.openxmlformats.org/officeDocument/2006/relationships/header" Target="header10.xml"/><Relationship Id="rId49" Type="http://schemas.openxmlformats.org/officeDocument/2006/relationships/header" Target="header17.xml"/><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hyperlink" Target="mailto:jiri.skrecek@lompraha.cz" TargetMode="External"/><Relationship Id="rId44" Type="http://schemas.openxmlformats.org/officeDocument/2006/relationships/header" Target="header14.xml"/><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hyperlink" Target="file:///\\lo.local\public\company\14046\QMS\Podnikov&#225;%20&#345;idic&#237;%20dokumentace\Organiza&#269;n&#237;%20normy\POS_Podnikov&#233;%20organiza&#269;n&#237;%20sm&#283;rnice\P&#345;&#237;lohy%20k%20POS\POS052\02POS052.docx" TargetMode="External"/><Relationship Id="rId35" Type="http://schemas.openxmlformats.org/officeDocument/2006/relationships/header" Target="header9.xml"/><Relationship Id="rId43" Type="http://schemas.openxmlformats.org/officeDocument/2006/relationships/footer" Target="footer8.xml"/><Relationship Id="rId48" Type="http://schemas.openxmlformats.org/officeDocument/2006/relationships/footer" Target="footer9.xml"/><Relationship Id="rId8" Type="http://schemas.openxmlformats.org/officeDocument/2006/relationships/header" Target="header1.xml"/><Relationship Id="rId51" Type="http://schemas.openxmlformats.org/officeDocument/2006/relationships/header" Target="header1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ka.kolinova\Desktop\DOT007_1.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0774B-F39F-436E-A411-40D884E93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DOT007_1</Template>
  <TotalTime>1</TotalTime>
  <Pages>11</Pages>
  <Words>2600</Words>
  <Characters>15341</Characters>
  <Application>Microsoft Office Word</Application>
  <DocSecurity>0</DocSecurity>
  <Lines>127</Lines>
  <Paragraphs>35</Paragraphs>
  <ScaleCrop>false</ScaleCrop>
  <HeadingPairs>
    <vt:vector size="2" baseType="variant">
      <vt:variant>
        <vt:lpstr>Název</vt:lpstr>
      </vt:variant>
      <vt:variant>
        <vt:i4>1</vt:i4>
      </vt:variant>
    </vt:vector>
  </HeadingPairs>
  <TitlesOfParts>
    <vt:vector size="1" baseType="lpstr">
      <vt:lpstr></vt:lpstr>
    </vt:vector>
  </TitlesOfParts>
  <Company>Letecké opravny s.p.</Company>
  <LinksUpToDate>false</LinksUpToDate>
  <CharactersWithSpaces>17906</CharactersWithSpaces>
  <SharedDoc>false</SharedDoc>
  <HLinks>
    <vt:vector size="174" baseType="variant">
      <vt:variant>
        <vt:i4>253</vt:i4>
      </vt:variant>
      <vt:variant>
        <vt:i4>123</vt:i4>
      </vt:variant>
      <vt:variant>
        <vt:i4>0</vt:i4>
      </vt:variant>
      <vt:variant>
        <vt:i4>5</vt:i4>
      </vt:variant>
      <vt:variant>
        <vt:lpwstr>přílohy k PP  (prováděcím předpisům)/PP053/01PP053.docx</vt:lpwstr>
      </vt:variant>
      <vt:variant>
        <vt:lpwstr/>
      </vt:variant>
      <vt:variant>
        <vt:i4>253</vt:i4>
      </vt:variant>
      <vt:variant>
        <vt:i4>120</vt:i4>
      </vt:variant>
      <vt:variant>
        <vt:i4>0</vt:i4>
      </vt:variant>
      <vt:variant>
        <vt:i4>5</vt:i4>
      </vt:variant>
      <vt:variant>
        <vt:lpwstr>přílohy k PP  (prováděcím předpisům)/PP053/01PP053.docx</vt:lpwstr>
      </vt:variant>
      <vt:variant>
        <vt:lpwstr/>
      </vt:variant>
      <vt:variant>
        <vt:i4>196726</vt:i4>
      </vt:variant>
      <vt:variant>
        <vt:i4>117</vt:i4>
      </vt:variant>
      <vt:variant>
        <vt:i4>0</vt:i4>
      </vt:variant>
      <vt:variant>
        <vt:i4>5</vt:i4>
      </vt:variant>
      <vt:variant>
        <vt:lpwstr>mailto:jiri.skrecek@lompraha.cz</vt:lpwstr>
      </vt:variant>
      <vt:variant>
        <vt:lpwstr/>
      </vt:variant>
      <vt:variant>
        <vt:i4>7209038</vt:i4>
      </vt:variant>
      <vt:variant>
        <vt:i4>114</vt:i4>
      </vt:variant>
      <vt:variant>
        <vt:i4>0</vt:i4>
      </vt:variant>
      <vt:variant>
        <vt:i4>5</vt:i4>
      </vt:variant>
      <vt:variant>
        <vt:lpwstr>mailto:%20linda.tamchynova@lompraha.cz</vt:lpwstr>
      </vt:variant>
      <vt:variant>
        <vt:lpwstr/>
      </vt:variant>
      <vt:variant>
        <vt:i4>458854</vt:i4>
      </vt:variant>
      <vt:variant>
        <vt:i4>111</vt:i4>
      </vt:variant>
      <vt:variant>
        <vt:i4>0</vt:i4>
      </vt:variant>
      <vt:variant>
        <vt:i4>5</vt:i4>
      </vt:variant>
      <vt:variant>
        <vt:lpwstr>mailto:michal.krejcirik@lompraha.cz</vt:lpwstr>
      </vt:variant>
      <vt:variant>
        <vt:lpwstr/>
      </vt:variant>
      <vt:variant>
        <vt:i4>18874778</vt:i4>
      </vt:variant>
      <vt:variant>
        <vt:i4>108</vt:i4>
      </vt:variant>
      <vt:variant>
        <vt:i4>0</vt:i4>
      </vt:variant>
      <vt:variant>
        <vt:i4>5</vt:i4>
      </vt:variant>
      <vt:variant>
        <vt:lpwstr>\\lo.local\public\company\14046\QMS\Podniková řidicí dokumentace\Organizační normy\POS_Podnikové organizační směrnice\POS052.doc</vt:lpwstr>
      </vt:variant>
      <vt:variant>
        <vt:lpwstr/>
      </vt:variant>
      <vt:variant>
        <vt:i4>458854</vt:i4>
      </vt:variant>
      <vt:variant>
        <vt:i4>105</vt:i4>
      </vt:variant>
      <vt:variant>
        <vt:i4>0</vt:i4>
      </vt:variant>
      <vt:variant>
        <vt:i4>5</vt:i4>
      </vt:variant>
      <vt:variant>
        <vt:lpwstr>mailto:michal.krejcirik@lompraha.cz</vt:lpwstr>
      </vt:variant>
      <vt:variant>
        <vt:lpwstr/>
      </vt:variant>
      <vt:variant>
        <vt:i4>7733567</vt:i4>
      </vt:variant>
      <vt:variant>
        <vt:i4>102</vt:i4>
      </vt:variant>
      <vt:variant>
        <vt:i4>0</vt:i4>
      </vt:variant>
      <vt:variant>
        <vt:i4>5</vt:i4>
      </vt:variant>
      <vt:variant>
        <vt:lpwstr>\\lo.local\public\company\14046\QMS\Podniková řidicí dokumentace\Organizační normy\POS_Podnikové organizační směrnice\Přílohy k POS\POS052\01POS052.docx</vt:lpwstr>
      </vt:variant>
      <vt:variant>
        <vt:lpwstr/>
      </vt:variant>
      <vt:variant>
        <vt:i4>458854</vt:i4>
      </vt:variant>
      <vt:variant>
        <vt:i4>99</vt:i4>
      </vt:variant>
      <vt:variant>
        <vt:i4>0</vt:i4>
      </vt:variant>
      <vt:variant>
        <vt:i4>5</vt:i4>
      </vt:variant>
      <vt:variant>
        <vt:lpwstr>mailto:michal.krejcirik@lompraha.cz</vt:lpwstr>
      </vt:variant>
      <vt:variant>
        <vt:lpwstr/>
      </vt:variant>
      <vt:variant>
        <vt:i4>4194415</vt:i4>
      </vt:variant>
      <vt:variant>
        <vt:i4>96</vt:i4>
      </vt:variant>
      <vt:variant>
        <vt:i4>0</vt:i4>
      </vt:variant>
      <vt:variant>
        <vt:i4>5</vt:i4>
      </vt:variant>
      <vt:variant>
        <vt:lpwstr>mailto:UBKR@lompraha.cz</vt:lpwstr>
      </vt:variant>
      <vt:variant>
        <vt:lpwstr/>
      </vt:variant>
      <vt:variant>
        <vt:i4>18874778</vt:i4>
      </vt:variant>
      <vt:variant>
        <vt:i4>93</vt:i4>
      </vt:variant>
      <vt:variant>
        <vt:i4>0</vt:i4>
      </vt:variant>
      <vt:variant>
        <vt:i4>5</vt:i4>
      </vt:variant>
      <vt:variant>
        <vt:lpwstr>\\lo.local\public\company\14046\QMS\Podniková řidicí dokumentace\Organizační normy\POS_Podnikové organizační směrnice\POS052.doc</vt:lpwstr>
      </vt:variant>
      <vt:variant>
        <vt:lpwstr/>
      </vt:variant>
      <vt:variant>
        <vt:i4>19857641</vt:i4>
      </vt:variant>
      <vt:variant>
        <vt:i4>90</vt:i4>
      </vt:variant>
      <vt:variant>
        <vt:i4>0</vt:i4>
      </vt:variant>
      <vt:variant>
        <vt:i4>5</vt:i4>
      </vt:variant>
      <vt:variant>
        <vt:lpwstr>../POS_Podnikové organizační směrnice/Přílohy k POS/POS052/02POS052.docx</vt:lpwstr>
      </vt:variant>
      <vt:variant>
        <vt:lpwstr/>
      </vt:variant>
      <vt:variant>
        <vt:i4>19857642</vt:i4>
      </vt:variant>
      <vt:variant>
        <vt:i4>87</vt:i4>
      </vt:variant>
      <vt:variant>
        <vt:i4>0</vt:i4>
      </vt:variant>
      <vt:variant>
        <vt:i4>5</vt:i4>
      </vt:variant>
      <vt:variant>
        <vt:lpwstr>../POS_Podnikové organizační směrnice/Přílohy k POS/POS052/01POS052.docx</vt:lpwstr>
      </vt:variant>
      <vt:variant>
        <vt:lpwstr/>
      </vt:variant>
      <vt:variant>
        <vt:i4>655420</vt:i4>
      </vt:variant>
      <vt:variant>
        <vt:i4>84</vt:i4>
      </vt:variant>
      <vt:variant>
        <vt:i4>0</vt:i4>
      </vt:variant>
      <vt:variant>
        <vt:i4>5</vt:i4>
      </vt:variant>
      <vt:variant>
        <vt:lpwstr>../POS_Podnikové organizační směrnice/POS052.doc</vt:lpwstr>
      </vt:variant>
      <vt:variant>
        <vt:lpwstr/>
      </vt:variant>
      <vt:variant>
        <vt:i4>22937634</vt:i4>
      </vt:variant>
      <vt:variant>
        <vt:i4>81</vt:i4>
      </vt:variant>
      <vt:variant>
        <vt:i4>0</vt:i4>
      </vt:variant>
      <vt:variant>
        <vt:i4>5</vt:i4>
      </vt:variant>
      <vt:variant>
        <vt:lpwstr>../SOP - Systémové organizační příručky/SOP029.docx</vt:lpwstr>
      </vt:variant>
      <vt:variant>
        <vt:lpwstr/>
      </vt:variant>
      <vt:variant>
        <vt:i4>253</vt:i4>
      </vt:variant>
      <vt:variant>
        <vt:i4>78</vt:i4>
      </vt:variant>
      <vt:variant>
        <vt:i4>0</vt:i4>
      </vt:variant>
      <vt:variant>
        <vt:i4>5</vt:i4>
      </vt:variant>
      <vt:variant>
        <vt:lpwstr>přílohy k PP  (prováděcím předpisům)/PP053/01PP053.docx</vt:lpwstr>
      </vt:variant>
      <vt:variant>
        <vt:lpwstr/>
      </vt:variant>
      <vt:variant>
        <vt:i4>4390989</vt:i4>
      </vt:variant>
      <vt:variant>
        <vt:i4>75</vt:i4>
      </vt:variant>
      <vt:variant>
        <vt:i4>0</vt:i4>
      </vt:variant>
      <vt:variant>
        <vt:i4>5</vt:i4>
      </vt:variant>
      <vt:variant>
        <vt:lpwstr>http://www.prerov-airport.cz/</vt:lpwstr>
      </vt:variant>
      <vt:variant>
        <vt:lpwstr/>
      </vt:variant>
      <vt:variant>
        <vt:i4>1245233</vt:i4>
      </vt:variant>
      <vt:variant>
        <vt:i4>68</vt:i4>
      </vt:variant>
      <vt:variant>
        <vt:i4>0</vt:i4>
      </vt:variant>
      <vt:variant>
        <vt:i4>5</vt:i4>
      </vt:variant>
      <vt:variant>
        <vt:lpwstr/>
      </vt:variant>
      <vt:variant>
        <vt:lpwstr>_Toc10038681</vt:lpwstr>
      </vt:variant>
      <vt:variant>
        <vt:i4>1179697</vt:i4>
      </vt:variant>
      <vt:variant>
        <vt:i4>62</vt:i4>
      </vt:variant>
      <vt:variant>
        <vt:i4>0</vt:i4>
      </vt:variant>
      <vt:variant>
        <vt:i4>5</vt:i4>
      </vt:variant>
      <vt:variant>
        <vt:lpwstr/>
      </vt:variant>
      <vt:variant>
        <vt:lpwstr>_Toc10038680</vt:lpwstr>
      </vt:variant>
      <vt:variant>
        <vt:i4>1769534</vt:i4>
      </vt:variant>
      <vt:variant>
        <vt:i4>56</vt:i4>
      </vt:variant>
      <vt:variant>
        <vt:i4>0</vt:i4>
      </vt:variant>
      <vt:variant>
        <vt:i4>5</vt:i4>
      </vt:variant>
      <vt:variant>
        <vt:lpwstr/>
      </vt:variant>
      <vt:variant>
        <vt:lpwstr>_Toc10038679</vt:lpwstr>
      </vt:variant>
      <vt:variant>
        <vt:i4>1703998</vt:i4>
      </vt:variant>
      <vt:variant>
        <vt:i4>50</vt:i4>
      </vt:variant>
      <vt:variant>
        <vt:i4>0</vt:i4>
      </vt:variant>
      <vt:variant>
        <vt:i4>5</vt:i4>
      </vt:variant>
      <vt:variant>
        <vt:lpwstr/>
      </vt:variant>
      <vt:variant>
        <vt:lpwstr>_Toc10038678</vt:lpwstr>
      </vt:variant>
      <vt:variant>
        <vt:i4>1376318</vt:i4>
      </vt:variant>
      <vt:variant>
        <vt:i4>44</vt:i4>
      </vt:variant>
      <vt:variant>
        <vt:i4>0</vt:i4>
      </vt:variant>
      <vt:variant>
        <vt:i4>5</vt:i4>
      </vt:variant>
      <vt:variant>
        <vt:lpwstr/>
      </vt:variant>
      <vt:variant>
        <vt:lpwstr>_Toc10038677</vt:lpwstr>
      </vt:variant>
      <vt:variant>
        <vt:i4>1114174</vt:i4>
      </vt:variant>
      <vt:variant>
        <vt:i4>38</vt:i4>
      </vt:variant>
      <vt:variant>
        <vt:i4>0</vt:i4>
      </vt:variant>
      <vt:variant>
        <vt:i4>5</vt:i4>
      </vt:variant>
      <vt:variant>
        <vt:lpwstr/>
      </vt:variant>
      <vt:variant>
        <vt:lpwstr>_Toc10038673</vt:lpwstr>
      </vt:variant>
      <vt:variant>
        <vt:i4>1048638</vt:i4>
      </vt:variant>
      <vt:variant>
        <vt:i4>32</vt:i4>
      </vt:variant>
      <vt:variant>
        <vt:i4>0</vt:i4>
      </vt:variant>
      <vt:variant>
        <vt:i4>5</vt:i4>
      </vt:variant>
      <vt:variant>
        <vt:lpwstr/>
      </vt:variant>
      <vt:variant>
        <vt:lpwstr>_Toc10038672</vt:lpwstr>
      </vt:variant>
      <vt:variant>
        <vt:i4>1245246</vt:i4>
      </vt:variant>
      <vt:variant>
        <vt:i4>26</vt:i4>
      </vt:variant>
      <vt:variant>
        <vt:i4>0</vt:i4>
      </vt:variant>
      <vt:variant>
        <vt:i4>5</vt:i4>
      </vt:variant>
      <vt:variant>
        <vt:lpwstr/>
      </vt:variant>
      <vt:variant>
        <vt:lpwstr>_Toc10038671</vt:lpwstr>
      </vt:variant>
      <vt:variant>
        <vt:i4>1769535</vt:i4>
      </vt:variant>
      <vt:variant>
        <vt:i4>20</vt:i4>
      </vt:variant>
      <vt:variant>
        <vt:i4>0</vt:i4>
      </vt:variant>
      <vt:variant>
        <vt:i4>5</vt:i4>
      </vt:variant>
      <vt:variant>
        <vt:lpwstr/>
      </vt:variant>
      <vt:variant>
        <vt:lpwstr>_Toc10038669</vt:lpwstr>
      </vt:variant>
      <vt:variant>
        <vt:i4>1703999</vt:i4>
      </vt:variant>
      <vt:variant>
        <vt:i4>14</vt:i4>
      </vt:variant>
      <vt:variant>
        <vt:i4>0</vt:i4>
      </vt:variant>
      <vt:variant>
        <vt:i4>5</vt:i4>
      </vt:variant>
      <vt:variant>
        <vt:lpwstr/>
      </vt:variant>
      <vt:variant>
        <vt:lpwstr>_Toc10038668</vt:lpwstr>
      </vt:variant>
      <vt:variant>
        <vt:i4>1376319</vt:i4>
      </vt:variant>
      <vt:variant>
        <vt:i4>8</vt:i4>
      </vt:variant>
      <vt:variant>
        <vt:i4>0</vt:i4>
      </vt:variant>
      <vt:variant>
        <vt:i4>5</vt:i4>
      </vt:variant>
      <vt:variant>
        <vt:lpwstr/>
      </vt:variant>
      <vt:variant>
        <vt:lpwstr>_Toc10038667</vt:lpwstr>
      </vt:variant>
      <vt:variant>
        <vt:i4>1310783</vt:i4>
      </vt:variant>
      <vt:variant>
        <vt:i4>2</vt:i4>
      </vt:variant>
      <vt:variant>
        <vt:i4>0</vt:i4>
      </vt:variant>
      <vt:variant>
        <vt:i4>5</vt:i4>
      </vt:variant>
      <vt:variant>
        <vt:lpwstr/>
      </vt:variant>
      <vt:variant>
        <vt:lpwstr>_Toc10038666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Kolínová Monika</dc:creator>
  <cp:keywords/>
  <dc:description/>
  <cp:lastModifiedBy>Holcr Květoň</cp:lastModifiedBy>
  <cp:revision>2</cp:revision>
  <cp:lastPrinted>2020-11-20T07:59:00Z</cp:lastPrinted>
  <dcterms:created xsi:type="dcterms:W3CDTF">2021-11-04T11:53:00Z</dcterms:created>
  <dcterms:modified xsi:type="dcterms:W3CDTF">2021-11-04T11:53:00Z</dcterms:modified>
</cp:coreProperties>
</file>